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D068" w14:textId="62ECB3E7" w:rsidR="0068182E" w:rsidRDefault="00BF1E13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99538C" wp14:editId="06CFA57E">
                <wp:simplePos x="0" y="0"/>
                <wp:positionH relativeFrom="column">
                  <wp:posOffset>3924299</wp:posOffset>
                </wp:positionH>
                <wp:positionV relativeFrom="paragraph">
                  <wp:posOffset>1466850</wp:posOffset>
                </wp:positionV>
                <wp:extent cx="1171575" cy="140017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1978DF" w14:textId="3FDD9B17" w:rsidR="00B80070" w:rsidRDefault="00874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38F35" wp14:editId="5A75E230">
                                  <wp:extent cx="1094443" cy="125730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450" cy="126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953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309pt;margin-top:115.5pt;width:92.25pt;height:11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" fillcolor="white [3201]" stroked="f" strokeweight=".5pt">
                <v:textbox>
                  <w:txbxContent>
                    <w:p w14:paraId="041978DF" w14:textId="3FDD9B17" w:rsidR="00B80070" w:rsidRDefault="00874D59">
                      <w:r>
                        <w:rPr>
                          <w:noProof/>
                        </w:rPr>
                        <w:drawing>
                          <wp:inline distT="0" distB="0" distL="0" distR="0" wp14:anchorId="33938F35" wp14:editId="5A75E230">
                            <wp:extent cx="1094443" cy="125730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450" cy="126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C5D477" wp14:editId="6E209A35">
                <wp:simplePos x="0" y="0"/>
                <wp:positionH relativeFrom="column">
                  <wp:posOffset>-200025</wp:posOffset>
                </wp:positionH>
                <wp:positionV relativeFrom="paragraph">
                  <wp:posOffset>1599248</wp:posOffset>
                </wp:positionV>
                <wp:extent cx="4076700" cy="1038225"/>
                <wp:effectExtent l="19050" t="19050" r="19050" b="28575"/>
                <wp:wrapTopAndBottom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3029F84" w14:textId="3E6B2240" w:rsidR="001551B3" w:rsidRDefault="003D7641">
                            <w:pP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月中に梅雨明けが宣言され、本格的な“夏”の到来です！</w:t>
                            </w:r>
                          </w:p>
                          <w:p w14:paraId="3B8AFB9A" w14:textId="08520383" w:rsidR="009104CC" w:rsidRPr="00BF1E13" w:rsidRDefault="009104CC">
                            <w:pPr>
                              <w:rPr>
                                <w:rStyle w:val="af"/>
                                <w:rFonts w:ascii="Segoe UI Emoji" w:eastAsia="HGP創英角ﾎﾟｯﾌﾟ体" w:hAnsi="Segoe UI Emoji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気温も高くなり、より熱中症に対する予防が</w:t>
                            </w: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夜間でも屋内でも</w:t>
                            </w: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必要です。こまめな水分補給</w:t>
                            </w:r>
                            <w:r>
                              <w:rPr>
                                <w:rStyle w:val="af"/>
                                <w:rFonts w:ascii="Segoe UI Emoji" w:eastAsia="HGP創英角ﾎﾟｯﾌﾟ体" w:hAnsi="Segoe UI Emoji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💧</w:t>
                            </w:r>
                            <w:r>
                              <w:rPr>
                                <w:rStyle w:val="af"/>
                                <w:rFonts w:ascii="Segoe UI Emoji" w:eastAsia="HGP創英角ﾎﾟｯﾌﾟ体" w:hAnsi="Segoe UI Emoji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 xml:space="preserve">　エアコンの活用</w:t>
                            </w:r>
                            <w:r>
                              <w:rPr>
                                <w:rStyle w:val="af"/>
                                <w:rFonts w:ascii="Segoe UI Symbol" w:eastAsia="Segoe UI Symbol" w:hAnsi="Segoe UI Symbol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🌬</w:t>
                            </w:r>
                            <w:r>
                              <w:rPr>
                                <w:rStyle w:val="af"/>
                                <w:rFonts w:ascii="ＭＳ 明朝" w:eastAsia="ＭＳ 明朝" w:hAnsi="ＭＳ 明朝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104CC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栄養</w:t>
                            </w: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補給</w:t>
                            </w:r>
                            <w:r>
                              <w:rPr>
                                <w:rStyle w:val="af"/>
                                <w:rFonts w:ascii="Segoe UI Symbol" w:eastAsia="HGP創英角ﾎﾟｯﾌﾟ体" w:hAnsi="Segoe UI Symbol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🍽</w:t>
                            </w:r>
                            <w:r>
                              <w:rPr>
                                <w:rStyle w:val="af"/>
                                <w:rFonts w:ascii="Segoe UI Symbol" w:eastAsia="HGP創英角ﾎﾟｯﾌﾟ体" w:hAnsi="Segoe UI Symbol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などに注意し、</w:t>
                            </w:r>
                            <w:r w:rsidR="00BF1E13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一緒に</w:t>
                            </w:r>
                            <w: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夏を乗り切りましょう</w:t>
                            </w:r>
                            <w:r w:rsidR="00BF1E13">
                              <w:rPr>
                                <w:rStyle w:val="af"/>
                                <w:rFonts w:ascii="Segoe UI Emoji" w:eastAsia="HGP創英角ﾎﾟｯﾌﾟ体" w:hAnsi="Segoe UI Emoji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D477" id="テキスト ボックス 20" o:spid="_x0000_s1027" type="#_x0000_t202" style="position:absolute;left:0;text-align:left;margin-left:-15.75pt;margin-top:125.95pt;width:321pt;height:8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" fillcolor="white [3201]" strokeweight="3pt">
                <v:stroke dashstyle="longDashDot"/>
                <v:textbox>
                  <w:txbxContent>
                    <w:p w14:paraId="63029F84" w14:textId="3E6B2240" w:rsidR="001551B3" w:rsidRDefault="003D7641">
                      <w:pPr>
                        <w:rPr>
                          <w:rStyle w:val="af"/>
                          <w:rFonts w:ascii="HGP創英角ﾎﾟｯﾌﾟ体" w:eastAsia="HGP創英角ﾎﾟｯﾌﾟ体" w:hAnsi="HGP創英角ﾎﾟｯﾌﾟ体" w:cs="ＭＳ 明朝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月中に梅雨明けが宣言され、本格的な“夏”の到来です！</w:t>
                      </w:r>
                    </w:p>
                    <w:p w14:paraId="3B8AFB9A" w14:textId="08520383" w:rsidR="009104CC" w:rsidRPr="00BF1E13" w:rsidRDefault="009104CC">
                      <w:pPr>
                        <w:rPr>
                          <w:rStyle w:val="af"/>
                          <w:rFonts w:ascii="Segoe UI Emoji" w:eastAsia="HGP創英角ﾎﾟｯﾌﾟ体" w:hAnsi="Segoe UI Emoji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気温も高くなり、より熱中症に対する予防が</w:t>
                      </w: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夜間でも屋内でも</w:t>
                      </w: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必要です。こまめな水分補給</w:t>
                      </w:r>
                      <w:r>
                        <w:rPr>
                          <w:rStyle w:val="af"/>
                          <w:rFonts w:ascii="Segoe UI Emoji" w:eastAsia="HGP創英角ﾎﾟｯﾌﾟ体" w:hAnsi="Segoe UI Emoji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💧</w:t>
                      </w:r>
                      <w:r>
                        <w:rPr>
                          <w:rStyle w:val="af"/>
                          <w:rFonts w:ascii="Segoe UI Emoji" w:eastAsia="HGP創英角ﾎﾟｯﾌﾟ体" w:hAnsi="Segoe UI Emoji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 xml:space="preserve">　エアコンの活用</w:t>
                      </w:r>
                      <w:r>
                        <w:rPr>
                          <w:rStyle w:val="af"/>
                          <w:rFonts w:ascii="Segoe UI Symbol" w:eastAsia="Segoe UI Symbol" w:hAnsi="Segoe UI Symbol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🌬</w:t>
                      </w:r>
                      <w:r>
                        <w:rPr>
                          <w:rStyle w:val="af"/>
                          <w:rFonts w:ascii="ＭＳ 明朝" w:eastAsia="ＭＳ 明朝" w:hAnsi="ＭＳ 明朝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 xml:space="preserve">　</w:t>
                      </w:r>
                      <w:r w:rsidRPr="009104CC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栄養</w:t>
                      </w: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補給</w:t>
                      </w:r>
                      <w:r>
                        <w:rPr>
                          <w:rStyle w:val="af"/>
                          <w:rFonts w:ascii="Segoe UI Symbol" w:eastAsia="HGP創英角ﾎﾟｯﾌﾟ体" w:hAnsi="Segoe UI Symbol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🍽</w:t>
                      </w:r>
                      <w:r>
                        <w:rPr>
                          <w:rStyle w:val="af"/>
                          <w:rFonts w:ascii="Segoe UI Symbol" w:eastAsia="HGP創英角ﾎﾟｯﾌﾟ体" w:hAnsi="Segoe UI Symbol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などに注意し、</w:t>
                      </w:r>
                      <w:r w:rsidR="00BF1E13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一緒に</w:t>
                      </w:r>
                      <w:r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夏を乗り切りましょう</w:t>
                      </w:r>
                      <w:r w:rsidR="00BF1E13">
                        <w:rPr>
                          <w:rStyle w:val="af"/>
                          <w:rFonts w:ascii="Segoe UI Emoji" w:eastAsia="HGP創英角ﾎﾟｯﾌﾟ体" w:hAnsi="Segoe UI Emoji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D764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109BD5" wp14:editId="6E0DFDD1">
                <wp:simplePos x="0" y="0"/>
                <wp:positionH relativeFrom="column">
                  <wp:posOffset>9286875</wp:posOffset>
                </wp:positionH>
                <wp:positionV relativeFrom="paragraph">
                  <wp:posOffset>1485900</wp:posOffset>
                </wp:positionV>
                <wp:extent cx="589915" cy="628650"/>
                <wp:effectExtent l="0" t="0" r="63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BF10F" w14:textId="3C9AF6EE" w:rsidR="007C0FE7" w:rsidRDefault="007C0F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FE3A7" wp14:editId="6ABD72A4">
                                  <wp:extent cx="467995" cy="410210"/>
                                  <wp:effectExtent l="0" t="0" r="8255" b="889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図 39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923" t="75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1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913966" w14:textId="77777777" w:rsidR="007C0FE7" w:rsidRDefault="007C0FE7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9BD5" id="テキスト ボックス 38" o:spid="_x0000_s1028" type="#_x0000_t202" style="position:absolute;left:0;text-align:left;margin-left:731.25pt;margin-top:117pt;width:46.45pt;height:4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+6LwIAAFo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" fillcolor="white [3201]" stroked="f" strokeweight=".5pt">
                <v:textbox>
                  <w:txbxContent>
                    <w:p w14:paraId="673BF10F" w14:textId="3C9AF6EE" w:rsidR="007C0FE7" w:rsidRDefault="007C0FE7">
                      <w:r>
                        <w:rPr>
                          <w:noProof/>
                        </w:rPr>
                        <w:drawing>
                          <wp:inline distT="0" distB="0" distL="0" distR="0" wp14:anchorId="1FFFE3A7" wp14:editId="6ABD72A4">
                            <wp:extent cx="467995" cy="410210"/>
                            <wp:effectExtent l="0" t="0" r="8255" b="889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図 39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923" t="75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7995" cy="410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913966" w14:textId="77777777" w:rsidR="007C0FE7" w:rsidRDefault="007C0FE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641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78387AC3" wp14:editId="46625FBA">
                <wp:simplePos x="0" y="0"/>
                <wp:positionH relativeFrom="column">
                  <wp:posOffset>5305425</wp:posOffset>
                </wp:positionH>
                <wp:positionV relativeFrom="paragraph">
                  <wp:posOffset>4733290</wp:posOffset>
                </wp:positionV>
                <wp:extent cx="4571365" cy="1628775"/>
                <wp:effectExtent l="19050" t="19050" r="1968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CF92C4A" w14:textId="77777777" w:rsidR="00BD753E" w:rsidRPr="00055487" w:rsidRDefault="003D23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川越町デイサービスセンターでは、職員一同、ご利用者様1人1人に寄り添いながら共に喜びを感じ、楽しみや生きがい</w:t>
                            </w:r>
                            <w:r w:rsidR="00BC60CE"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を持ち、</w:t>
                            </w: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住み慣れたご自宅で安全・快適に暮らせるよう、身体機能の維持・向上を目標とした対応に力を入れて</w:t>
                            </w:r>
                            <w:r w:rsidR="008A32D2"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おり</w:t>
                            </w: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ます。</w:t>
                            </w:r>
                          </w:p>
                          <w:p w14:paraId="59873F47" w14:textId="187483E1" w:rsidR="003D2368" w:rsidRPr="00055487" w:rsidRDefault="005A1FA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お困りのことがありましたら</w:t>
                            </w:r>
                            <w:r w:rsidR="00737218"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お気軽に</w:t>
                            </w: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7AC3" id="テキスト ボックス 21" o:spid="_x0000_s1029" type="#_x0000_t202" style="position:absolute;left:0;text-align:left;margin-left:417.75pt;margin-top:372.7pt;width:359.95pt;height:128.2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" fillcolor="white [3201]" strokecolor="#4bacc6 [3208]" strokeweight="2.25pt">
                <v:textbox>
                  <w:txbxContent>
                    <w:p w14:paraId="6CF92C4A" w14:textId="77777777" w:rsidR="00BD753E" w:rsidRPr="00055487" w:rsidRDefault="003D236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川越町デイサービスセンターでは、職員一同、ご利用者様1人1人に寄り添いながら共に喜びを感じ、楽しみや生きがい</w:t>
                      </w:r>
                      <w:r w:rsidR="00BC60CE"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を持ち、</w:t>
                      </w: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住み慣れたご自宅で安全・快適に暮らせるよう、身体機能の維持・向上を目標とした対応に力を入れて</w:t>
                      </w:r>
                      <w:r w:rsidR="008A32D2"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おり</w:t>
                      </w: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ます。</w:t>
                      </w:r>
                    </w:p>
                    <w:p w14:paraId="59873F47" w14:textId="187483E1" w:rsidR="003D2368" w:rsidRPr="00055487" w:rsidRDefault="005A1FA9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お困りのことがありましたら</w:t>
                      </w:r>
                      <w:r w:rsidR="00737218"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お気軽に</w:t>
                      </w: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D764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20EAC" wp14:editId="52873261">
                <wp:simplePos x="0" y="0"/>
                <wp:positionH relativeFrom="column">
                  <wp:posOffset>5219700</wp:posOffset>
                </wp:positionH>
                <wp:positionV relativeFrom="page">
                  <wp:posOffset>2886075</wp:posOffset>
                </wp:positionV>
                <wp:extent cx="4705350" cy="2314575"/>
                <wp:effectExtent l="19050" t="1905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73046C16" w14:textId="77777777" w:rsidR="005363E8" w:rsidRDefault="005363E8" w:rsidP="00EE388E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869BF2C" w14:textId="405E0C23" w:rsidR="00EE388E" w:rsidRPr="00F267D0" w:rsidRDefault="00EE388E" w:rsidP="00EE388E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67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運転手の山家です。</w:t>
                            </w:r>
                          </w:p>
                          <w:p w14:paraId="04BDEFE3" w14:textId="532E0B06" w:rsidR="00603031" w:rsidRPr="00F267D0" w:rsidRDefault="00EE388E" w:rsidP="00EE388E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67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ふれあいデイサービスの送迎を担当しています。</w:t>
                            </w:r>
                          </w:p>
                          <w:p w14:paraId="18F5F93A" w14:textId="77777777" w:rsidR="00F267D0" w:rsidRDefault="00EE388E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67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ご利用者の方の車の乗り降りの際、</w:t>
                            </w:r>
                          </w:p>
                          <w:p w14:paraId="6CDDA52B" w14:textId="2F66E2D7" w:rsidR="00F267D0" w:rsidRPr="00F267D0" w:rsidRDefault="00EE388E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67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ケガの無いよう</w:t>
                            </w:r>
                            <w:r w:rsidR="00F267D0" w:rsidRPr="00F267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に安全運転を心がけています。</w:t>
                            </w:r>
                          </w:p>
                          <w:p w14:paraId="601B7615" w14:textId="7BD7B43A" w:rsidR="00603031" w:rsidRPr="00F267D0" w:rsidRDefault="002039EC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67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今後ともよろしくお願いいたします。</w:t>
                            </w:r>
                          </w:p>
                          <w:p w14:paraId="48BEBDFC" w14:textId="77777777" w:rsidR="00630639" w:rsidRPr="00A85F34" w:rsidRDefault="00630639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EAC" id="テキスト ボックス 18" o:spid="_x0000_s1030" type="#_x0000_t202" style="position:absolute;left:0;text-align:left;margin-left:411pt;margin-top:227.25pt;width:370.5pt;height:18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" fillcolor="white [3201]" strokecolor="#4bacc6 [3208]" strokeweight="2.25pt">
                <v:textbox>
                  <w:txbxContent>
                    <w:p w14:paraId="73046C16" w14:textId="77777777" w:rsidR="005363E8" w:rsidRDefault="005363E8" w:rsidP="00EE388E">
                      <w:pPr>
                        <w:ind w:rightChars="-441" w:right="-926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869BF2C" w14:textId="405E0C23" w:rsidR="00EE388E" w:rsidRPr="00F267D0" w:rsidRDefault="00EE388E" w:rsidP="00EE388E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267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運転手の山家です。</w:t>
                      </w:r>
                    </w:p>
                    <w:p w14:paraId="04BDEFE3" w14:textId="532E0B06" w:rsidR="00603031" w:rsidRPr="00F267D0" w:rsidRDefault="00EE388E" w:rsidP="00EE388E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267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ふれあいデイサービスの送迎を担当しています。</w:t>
                      </w:r>
                    </w:p>
                    <w:p w14:paraId="18F5F93A" w14:textId="77777777" w:rsidR="00F267D0" w:rsidRDefault="00EE388E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267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ご利用者の方の車の乗り降りの際、</w:t>
                      </w:r>
                    </w:p>
                    <w:p w14:paraId="6CDDA52B" w14:textId="2F66E2D7" w:rsidR="00F267D0" w:rsidRPr="00F267D0" w:rsidRDefault="00EE388E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F267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ケガの無いよう</w:t>
                      </w:r>
                      <w:r w:rsidR="00F267D0" w:rsidRPr="00F267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に安全運転を心がけています。</w:t>
                      </w:r>
                    </w:p>
                    <w:p w14:paraId="601B7615" w14:textId="7BD7B43A" w:rsidR="00603031" w:rsidRPr="00F267D0" w:rsidRDefault="002039EC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267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今後ともよろしくお願いいたします。</w:t>
                      </w:r>
                    </w:p>
                    <w:p w14:paraId="48BEBDFC" w14:textId="77777777" w:rsidR="00630639" w:rsidRPr="00A85F34" w:rsidRDefault="00630639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D764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1E1C438" wp14:editId="0C0A9B3C">
                <wp:simplePos x="0" y="0"/>
                <wp:positionH relativeFrom="column">
                  <wp:posOffset>7353300</wp:posOffset>
                </wp:positionH>
                <wp:positionV relativeFrom="page">
                  <wp:posOffset>714375</wp:posOffset>
                </wp:positionV>
                <wp:extent cx="2571750" cy="1952625"/>
                <wp:effectExtent l="19050" t="19050" r="19050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58A852B1" w14:textId="77777777" w:rsidR="005363E8" w:rsidRDefault="005363E8">
                            <w:pPr>
                              <w:rPr>
                                <w:rFonts w:ascii="Segoe UI Emoji" w:eastAsia="HG丸ｺﾞｼｯｸM-PRO" w:hAnsi="Segoe UI Emoji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4C793827" w14:textId="4B30F509" w:rsidR="005363E8" w:rsidRDefault="00AE7B8C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6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月27日「避難訓練」を行いました。当日は消防署・防災ボラ</w:t>
                            </w:r>
                            <w:r w:rsidR="007C0FE7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ネット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さんのご協力の下、３階から２階への避難を</w:t>
                            </w:r>
                            <w:r w:rsidR="00F6302C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実際に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行いました。</w:t>
                            </w:r>
                            <w:r w:rsidR="00F6302C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今回から登場</w:t>
                            </w:r>
                            <w:r w:rsidR="007C0FE7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！</w:t>
                            </w:r>
                            <w:r w:rsidR="00F6302C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の職員お手製の「防災頭巾」</w:t>
                            </w:r>
                            <w:r w:rsidR="003D7641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</w:p>
                          <w:p w14:paraId="2B54D14C" w14:textId="6C0E5A59" w:rsidR="003D7641" w:rsidRDefault="003D7641">
                            <w:pP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防火扉の活用についても検討・</w:t>
                            </w:r>
                          </w:p>
                          <w:p w14:paraId="03FA6966" w14:textId="363E3754" w:rsidR="003D7641" w:rsidRDefault="003D7641">
                            <w:pP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体験をしました。</w:t>
                            </w:r>
                          </w:p>
                          <w:p w14:paraId="20B6AB65" w14:textId="77777777" w:rsidR="003D7641" w:rsidRPr="00A757F0" w:rsidRDefault="003D7641">
                            <w:pP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C438" id="テキスト ボックス 35" o:spid="_x0000_s1031" type="#_x0000_t202" style="position:absolute;left:0;text-align:left;margin-left:579pt;margin-top:56.25pt;width:202.5pt;height:15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" fillcolor="white [3201]" strokecolor="#4bacc6 [3208]" strokeweight="2.25pt">
                <v:textbox>
                  <w:txbxContent>
                    <w:p w14:paraId="58A852B1" w14:textId="77777777" w:rsidR="005363E8" w:rsidRDefault="005363E8">
                      <w:pPr>
                        <w:rPr>
                          <w:rFonts w:ascii="Segoe UI Emoji" w:eastAsia="HG丸ｺﾞｼｯｸM-PRO" w:hAnsi="Segoe UI Emoji"/>
                          <w:color w:val="333333"/>
                          <w:shd w:val="clear" w:color="auto" w:fill="FFFFFF"/>
                        </w:rPr>
                      </w:pPr>
                    </w:p>
                    <w:p w14:paraId="4C793827" w14:textId="4B30F509" w:rsidR="005363E8" w:rsidRDefault="00AE7B8C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6</w:t>
                      </w: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月27日「避難訓練」を行いました。当日は消防署・防災ボラ</w:t>
                      </w:r>
                      <w:r w:rsidR="007C0FE7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ネット</w:t>
                      </w: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さんのご協力の下、３階から２階への避難を</w:t>
                      </w:r>
                      <w:r w:rsidR="00F6302C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実際に</w:t>
                      </w: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行いました。</w:t>
                      </w:r>
                      <w:r w:rsidR="00F6302C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今回から登場</w:t>
                      </w:r>
                      <w:r w:rsidR="007C0FE7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！</w:t>
                      </w:r>
                      <w:r w:rsidR="00F6302C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の職員お手製の「防災頭巾」</w:t>
                      </w:r>
                      <w:r w:rsidR="003D7641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、</w:t>
                      </w:r>
                    </w:p>
                    <w:p w14:paraId="2B54D14C" w14:textId="6C0E5A59" w:rsidR="003D7641" w:rsidRDefault="003D7641">
                      <w:pP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防火扉の活用についても検討・</w:t>
                      </w:r>
                    </w:p>
                    <w:p w14:paraId="03FA6966" w14:textId="363E3754" w:rsidR="003D7641" w:rsidRDefault="003D7641">
                      <w:pP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体験をしました。</w:t>
                      </w:r>
                    </w:p>
                    <w:p w14:paraId="20B6AB65" w14:textId="77777777" w:rsidR="003D7641" w:rsidRPr="00A757F0" w:rsidRDefault="003D7641">
                      <w:pP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C0FE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0F60B438" wp14:editId="199982C4">
                <wp:simplePos x="0" y="0"/>
                <wp:positionH relativeFrom="column">
                  <wp:posOffset>5219700</wp:posOffset>
                </wp:positionH>
                <wp:positionV relativeFrom="page">
                  <wp:posOffset>714375</wp:posOffset>
                </wp:positionV>
                <wp:extent cx="2085975" cy="1952625"/>
                <wp:effectExtent l="19050" t="19050" r="28575" b="2857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367BCDDC" w14:textId="5CA2FD3D" w:rsidR="00BD5C3E" w:rsidRDefault="00BD5C3E">
                            <w:pPr>
                              <w:rPr>
                                <w:rFonts w:ascii="Segoe UI Emoji" w:eastAsia="HG丸ｺﾞｼｯｸM-PRO" w:hAnsi="Segoe UI Emoji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3D37EE5B" w14:textId="77777777" w:rsidR="00F6302C" w:rsidRDefault="00AE7B8C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今年度より、川越町デイサービスセンターでは「水耕栽培」に挑戦しています。</w:t>
                            </w:r>
                            <w:r w:rsidR="00EC5A36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第1弾は</w:t>
                            </w:r>
                          </w:p>
                          <w:p w14:paraId="2FC58423" w14:textId="25BFEABB" w:rsidR="00A757F0" w:rsidRDefault="00EC5A36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“水菜”大きく育ちました！</w:t>
                            </w:r>
                          </w:p>
                          <w:p w14:paraId="4E9CE153" w14:textId="77777777" w:rsidR="00F6302C" w:rsidRDefault="00F6302C">
                            <w:pP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741E8985" w14:textId="77777777" w:rsidR="00F6302C" w:rsidRDefault="001664F1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次は“青梗菜”に</w:t>
                            </w:r>
                          </w:p>
                          <w:p w14:paraId="4AA4E15E" w14:textId="2AEBA210" w:rsidR="001664F1" w:rsidRPr="00A757F0" w:rsidRDefault="00F6302C">
                            <w:pP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挑戦する予定です。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B438" id="テキスト ボックス 46" o:spid="_x0000_s1032" type="#_x0000_t202" style="position:absolute;left:0;text-align:left;margin-left:411pt;margin-top:56.25pt;width:164.25pt;height:153.75pt;z-index: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" fillcolor="white [3201]" strokecolor="#4bacc6 [3208]" strokeweight="2.25pt">
                <v:textbox>
                  <w:txbxContent>
                    <w:p w14:paraId="367BCDDC" w14:textId="5CA2FD3D" w:rsidR="00BD5C3E" w:rsidRDefault="00BD5C3E">
                      <w:pPr>
                        <w:rPr>
                          <w:rFonts w:ascii="Segoe UI Emoji" w:eastAsia="HG丸ｺﾞｼｯｸM-PRO" w:hAnsi="Segoe UI Emoji"/>
                          <w:color w:val="333333"/>
                          <w:shd w:val="clear" w:color="auto" w:fill="FFFFFF"/>
                        </w:rPr>
                      </w:pPr>
                    </w:p>
                    <w:p w14:paraId="3D37EE5B" w14:textId="77777777" w:rsidR="00F6302C" w:rsidRDefault="00AE7B8C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今年度より、川越町デイサービスセンターでは「水耕栽培」に挑戦しています。</w:t>
                      </w:r>
                      <w:r w:rsidR="00EC5A36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第1弾は</w:t>
                      </w:r>
                    </w:p>
                    <w:p w14:paraId="2FC58423" w14:textId="25BFEABB" w:rsidR="00A757F0" w:rsidRDefault="00EC5A36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“水菜”大きく育ちました！</w:t>
                      </w:r>
                    </w:p>
                    <w:p w14:paraId="4E9CE153" w14:textId="77777777" w:rsidR="00F6302C" w:rsidRDefault="00F6302C">
                      <w:pP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</w:pPr>
                    </w:p>
                    <w:p w14:paraId="741E8985" w14:textId="77777777" w:rsidR="00F6302C" w:rsidRDefault="001664F1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次は“青梗菜”に</w:t>
                      </w:r>
                    </w:p>
                    <w:p w14:paraId="4AA4E15E" w14:textId="2AEBA210" w:rsidR="001664F1" w:rsidRPr="00A757F0" w:rsidRDefault="00F6302C">
                      <w:pP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挑戦する予定です。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6302C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9DFD33F" wp14:editId="6137E261">
                <wp:simplePos x="0" y="0"/>
                <wp:positionH relativeFrom="column">
                  <wp:posOffset>5343525</wp:posOffset>
                </wp:positionH>
                <wp:positionV relativeFrom="paragraph">
                  <wp:posOffset>57150</wp:posOffset>
                </wp:positionV>
                <wp:extent cx="1457325" cy="438150"/>
                <wp:effectExtent l="76200" t="57150" r="85725" b="95250"/>
                <wp:wrapSquare wrapText="bothSides"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82A42" w14:textId="21042171" w:rsidR="00752A55" w:rsidRPr="005363E8" w:rsidRDefault="005363E8" w:rsidP="005363E8">
                            <w:pPr>
                              <w:rPr>
                                <w:rFonts w:ascii="Segoe UI Emoji" w:eastAsia="Segoe UI Emoji" w:hAnsi="Segoe UI Emoji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水耕栽培　</w:t>
                            </w:r>
                            <w:r>
                              <w:rPr>
                                <w:rFonts w:ascii="Segoe UI Emoji" w:eastAsia="Segoe UI Emoji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🍃</w:t>
                            </w:r>
                          </w:p>
                          <w:p w14:paraId="1449F8C6" w14:textId="77777777" w:rsidR="00752A55" w:rsidRPr="004F7A12" w:rsidRDefault="00752A5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D33F" id="テキスト ボックス 45" o:spid="_x0000_s1033" type="#_x0000_t202" style="position:absolute;left:0;text-align:left;margin-left:420.75pt;margin-top:4.5pt;width:114.75pt;height:34.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" fillcolor="#daeef3 [664]" strokecolor="#92cddc [1944]" strokeweight="3pt">
                <v:shadow on="t" color="black" opacity="24903f" origin=",.5" offset="0,.55556mm"/>
                <v:textbox inset=",0,,0">
                  <w:txbxContent>
                    <w:p w14:paraId="40082A42" w14:textId="21042171" w:rsidR="00752A55" w:rsidRPr="005363E8" w:rsidRDefault="005363E8" w:rsidP="005363E8">
                      <w:pPr>
                        <w:rPr>
                          <w:rFonts w:ascii="Segoe UI Emoji" w:eastAsia="Segoe UI Emoji" w:hAnsi="Segoe UI Emoji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水耕栽培　</w:t>
                      </w:r>
                      <w:r>
                        <w:rPr>
                          <w:rFonts w:ascii="Segoe UI Emoji" w:eastAsia="Segoe UI Emoji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🍃</w:t>
                      </w:r>
                    </w:p>
                    <w:p w14:paraId="1449F8C6" w14:textId="77777777" w:rsidR="00752A55" w:rsidRPr="004F7A12" w:rsidRDefault="00752A5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302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E46A3E" wp14:editId="7A2BCAEC">
                <wp:simplePos x="0" y="0"/>
                <wp:positionH relativeFrom="column">
                  <wp:posOffset>6505575</wp:posOffset>
                </wp:positionH>
                <wp:positionV relativeFrom="paragraph">
                  <wp:posOffset>1466850</wp:posOffset>
                </wp:positionV>
                <wp:extent cx="685800" cy="695960"/>
                <wp:effectExtent l="0" t="0" r="0" b="889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9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203D6" w14:textId="513F33BD" w:rsidR="00EC5A36" w:rsidRDefault="00EC5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0CA48" wp14:editId="08140712">
                                  <wp:extent cx="629924" cy="530998"/>
                                  <wp:effectExtent l="0" t="762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図 37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472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51752" cy="549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6A3E" id="テキスト ボックス 36" o:spid="_x0000_s1034" type="#_x0000_t202" style="position:absolute;left:0;text-align:left;margin-left:512.25pt;margin-top:115.5pt;width:54pt;height:54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" fillcolor="white [3201]" stroked="f" strokeweight=".5pt">
                <v:textbox>
                  <w:txbxContent>
                    <w:p w14:paraId="2B7203D6" w14:textId="513F33BD" w:rsidR="00EC5A36" w:rsidRDefault="00EC5A36">
                      <w:r>
                        <w:rPr>
                          <w:noProof/>
                        </w:rPr>
                        <w:drawing>
                          <wp:inline distT="0" distB="0" distL="0" distR="0" wp14:anchorId="00B0CA48" wp14:editId="08140712">
                            <wp:extent cx="629924" cy="530998"/>
                            <wp:effectExtent l="0" t="762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図 37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472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651752" cy="5493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63E8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DCDBD6D" wp14:editId="21904FC4">
                <wp:simplePos x="0" y="0"/>
                <wp:positionH relativeFrom="column">
                  <wp:posOffset>7820025</wp:posOffset>
                </wp:positionH>
                <wp:positionV relativeFrom="paragraph">
                  <wp:posOffset>57150</wp:posOffset>
                </wp:positionV>
                <wp:extent cx="1647825" cy="438150"/>
                <wp:effectExtent l="76200" t="57150" r="85725" b="9525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331F1" w14:textId="64320CA6" w:rsidR="005363E8" w:rsidRPr="00432ACB" w:rsidRDefault="005363E8" w:rsidP="005363E8">
                            <w:pPr>
                              <w:rPr>
                                <w:rFonts w:ascii="Segoe UI Emoji" w:eastAsia="HGP創英角ﾎﾟｯﾌﾟ体" w:hAnsi="Segoe UI Emoji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有事の時の備え</w:t>
                            </w:r>
                            <w:r w:rsidR="00AE7B8C"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⛑</w:t>
                            </w:r>
                          </w:p>
                          <w:p w14:paraId="622F9722" w14:textId="77777777" w:rsidR="005363E8" w:rsidRPr="004F7A12" w:rsidRDefault="005363E8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BD6D" id="テキスト ボックス 32" o:spid="_x0000_s1035" type="#_x0000_t202" style="position:absolute;left:0;text-align:left;margin-left:615.75pt;margin-top:4.5pt;width:129.75pt;height:34.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" fillcolor="#daeef3 [664]" strokecolor="#92cddc [1944]" strokeweight="3pt">
                <v:shadow on="t" color="black" opacity="24903f" origin=",.5" offset="0,.55556mm"/>
                <v:textbox inset=",0,,0">
                  <w:txbxContent>
                    <w:p w14:paraId="15D331F1" w14:textId="64320CA6" w:rsidR="005363E8" w:rsidRPr="00432ACB" w:rsidRDefault="005363E8" w:rsidP="005363E8">
                      <w:pPr>
                        <w:rPr>
                          <w:rFonts w:ascii="Segoe UI Emoji" w:eastAsia="HGP創英角ﾎﾟｯﾌﾟ体" w:hAnsi="Segoe UI Emoji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有事の時の備え</w:t>
                      </w:r>
                      <w:r w:rsidR="00AE7B8C"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⛑</w:t>
                      </w:r>
                    </w:p>
                    <w:p w14:paraId="622F9722" w14:textId="77777777" w:rsidR="005363E8" w:rsidRPr="004F7A12" w:rsidRDefault="005363E8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63E8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C9403AB" wp14:editId="47F145AD">
                <wp:simplePos x="0" y="0"/>
                <wp:positionH relativeFrom="column">
                  <wp:posOffset>5419725</wp:posOffset>
                </wp:positionH>
                <wp:positionV relativeFrom="paragraph">
                  <wp:posOffset>2305050</wp:posOffset>
                </wp:positionV>
                <wp:extent cx="4171950" cy="371475"/>
                <wp:effectExtent l="76200" t="57150" r="76200" b="10477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71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93DED" w14:textId="3D8F838D" w:rsidR="00BB4EB3" w:rsidRPr="00797753" w:rsidRDefault="00490775" w:rsidP="007977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AB68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スタッフ</w:t>
                            </w:r>
                            <w:r w:rsidR="00BB4EB3"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紹介</w:t>
                            </w: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</w:t>
                            </w:r>
                          </w:p>
                          <w:p w14:paraId="61C4B9D4" w14:textId="77777777" w:rsidR="00BB4EB3" w:rsidRPr="00797753" w:rsidRDefault="00BB4EB3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819EE5B" w14:textId="77777777" w:rsidR="00490775" w:rsidRPr="004F7A12" w:rsidRDefault="0049077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03AB" id="テキスト ボックス 2" o:spid="_x0000_s1036" type="#_x0000_t202" style="position:absolute;left:0;text-align:left;margin-left:426.75pt;margin-top:181.5pt;width:328.5pt;height:29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" fillcolor="#daeef3 [664]" strokecolor="#92cddc [1944]" strokeweight="3pt">
                <v:shadow on="t" color="black" opacity="24903f" origin=",.5" offset="0,.55556mm"/>
                <v:textbox inset=",0,,0">
                  <w:txbxContent>
                    <w:p w14:paraId="77493DED" w14:textId="3D8F838D" w:rsidR="00BB4EB3" w:rsidRPr="00797753" w:rsidRDefault="00490775" w:rsidP="00797753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AB68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スタッフ</w:t>
                      </w:r>
                      <w:r w:rsidR="00BB4EB3"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紹介</w:t>
                      </w: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</w:t>
                      </w:r>
                    </w:p>
                    <w:p w14:paraId="61C4B9D4" w14:textId="77777777" w:rsidR="00BB4EB3" w:rsidRPr="00797753" w:rsidRDefault="00BB4EB3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819EE5B" w14:textId="77777777" w:rsidR="00490775" w:rsidRPr="004F7A12" w:rsidRDefault="0049077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63E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B85638" wp14:editId="4143F76A">
                <wp:simplePos x="0" y="0"/>
                <wp:positionH relativeFrom="column">
                  <wp:posOffset>8362950</wp:posOffset>
                </wp:positionH>
                <wp:positionV relativeFrom="paragraph">
                  <wp:posOffset>3943350</wp:posOffset>
                </wp:positionV>
                <wp:extent cx="1343025" cy="71437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A8F8B" w14:textId="143F2878" w:rsidR="00A357A6" w:rsidRP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来月号は私です</w:t>
                            </w: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😊</w:t>
                            </w:r>
                          </w:p>
                          <w:p w14:paraId="48CD0F32" w14:textId="77777777" w:rsid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誰かな❓</w:t>
                            </w:r>
                          </w:p>
                          <w:p w14:paraId="0DC6295F" w14:textId="7B4608D0" w:rsidR="00A357A6" w:rsidRP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考えてみてくださいね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5638" id="テキスト ボックス 17" o:spid="_x0000_s1037" type="#_x0000_t202" style="position:absolute;left:0;text-align:left;margin-left:658.5pt;margin-top:310.5pt;width:105.75pt;height:56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" fillcolor="white [3201]" stroked="f" strokeweight=".5pt">
                <v:textbox>
                  <w:txbxContent>
                    <w:p w14:paraId="65DA8F8B" w14:textId="143F2878" w:rsidR="00A357A6" w:rsidRP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来月号は私です</w:t>
                      </w: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😊</w:t>
                      </w:r>
                    </w:p>
                    <w:p w14:paraId="48CD0F32" w14:textId="77777777" w:rsid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誰かな❓</w:t>
                      </w:r>
                    </w:p>
                    <w:p w14:paraId="0DC6295F" w14:textId="7B4608D0" w:rsidR="00A357A6" w:rsidRP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考えてみてくださいね</w:t>
                      </w:r>
                    </w:p>
                  </w:txbxContent>
                </v:textbox>
              </v:shape>
            </w:pict>
          </mc:Fallback>
        </mc:AlternateContent>
      </w:r>
      <w:r w:rsidR="005363E8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DAB184" wp14:editId="5D5046A1">
                <wp:simplePos x="0" y="0"/>
                <wp:positionH relativeFrom="column">
                  <wp:posOffset>7305675</wp:posOffset>
                </wp:positionH>
                <wp:positionV relativeFrom="paragraph">
                  <wp:posOffset>3895725</wp:posOffset>
                </wp:positionV>
                <wp:extent cx="2485390" cy="838200"/>
                <wp:effectExtent l="0" t="0" r="10160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39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C00C9" w14:textId="31EBE54E" w:rsidR="00752A55" w:rsidRPr="00464B97" w:rsidRDefault="00752A55" w:rsidP="00AB685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  <w:p w14:paraId="7CE7013F" w14:textId="77777777" w:rsidR="00752A55" w:rsidRPr="00464B97" w:rsidRDefault="00752A5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B184" id="テキスト ボックス 42" o:spid="_x0000_s1038" type="#_x0000_t202" style="position:absolute;left:0;text-align:left;margin-left:575.25pt;margin-top:306.75pt;width:195.7pt;height:6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" fillcolor="white [3201]" strokecolor="#4f81bd [3204]" strokeweight="2pt">
                <v:textbox>
                  <w:txbxContent>
                    <w:p w14:paraId="54EC00C9" w14:textId="31EBE54E" w:rsidR="00752A55" w:rsidRPr="00464B97" w:rsidRDefault="00752A55" w:rsidP="00AB685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  <w:p w14:paraId="7CE7013F" w14:textId="77777777" w:rsidR="00752A55" w:rsidRPr="00464B97" w:rsidRDefault="00752A55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3E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C8831A" wp14:editId="0155B9D2">
                <wp:simplePos x="0" y="0"/>
                <wp:positionH relativeFrom="column">
                  <wp:posOffset>8601075</wp:posOffset>
                </wp:positionH>
                <wp:positionV relativeFrom="paragraph">
                  <wp:posOffset>2933700</wp:posOffset>
                </wp:positionV>
                <wp:extent cx="1047750" cy="7715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D94ED" w14:textId="420B03D8" w:rsidR="00A357A6" w:rsidRDefault="00F2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042FB" wp14:editId="0DC58CA5">
                                  <wp:extent cx="858520" cy="643890"/>
                                  <wp:effectExtent l="0" t="0" r="0" b="381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284" cy="644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574D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831A" id="テキスト ボックス 1" o:spid="_x0000_s1039" type="#_x0000_t202" style="position:absolute;left:0;text-align:left;margin-left:677.25pt;margin-top:231pt;width:82.5pt;height:6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" fillcolor="white [3201]" stroked="f" strokeweight=".5pt">
                <v:textbox>
                  <w:txbxContent>
                    <w:p w14:paraId="767D94ED" w14:textId="420B03D8" w:rsidR="00A357A6" w:rsidRDefault="00F267D0">
                      <w:r>
                        <w:rPr>
                          <w:noProof/>
                        </w:rPr>
                        <w:drawing>
                          <wp:inline distT="0" distB="0" distL="0" distR="0" wp14:anchorId="077042FB" wp14:editId="0DC58CA5">
                            <wp:extent cx="858520" cy="643890"/>
                            <wp:effectExtent l="0" t="0" r="0" b="381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 3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284" cy="644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574D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74D59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345027" wp14:editId="2B671DFF">
                <wp:simplePos x="0" y="0"/>
                <wp:positionH relativeFrom="column">
                  <wp:posOffset>4067175</wp:posOffset>
                </wp:positionH>
                <wp:positionV relativeFrom="paragraph">
                  <wp:posOffset>3124200</wp:posOffset>
                </wp:positionV>
                <wp:extent cx="934720" cy="109537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6A8F3" w14:textId="65FA370B" w:rsidR="004C07B8" w:rsidRDefault="00EE388E">
                            <w:r w:rsidRPr="00EE388E">
                              <w:drawing>
                                <wp:inline distT="0" distB="0" distL="0" distR="0" wp14:anchorId="4C64B049" wp14:editId="49CD5D07">
                                  <wp:extent cx="745490" cy="789940"/>
                                  <wp:effectExtent l="0" t="0" r="0" b="0"/>
                                  <wp:docPr id="22" name="図 22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49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5027" id="テキスト ボックス 34" o:spid="_x0000_s1040" type="#_x0000_t202" style="position:absolute;left:0;text-align:left;margin-left:320.25pt;margin-top:246pt;width:73.6pt;height:86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" fillcolor="white [3201]" stroked="f" strokeweight=".5pt">
                <v:textbox>
                  <w:txbxContent>
                    <w:p w14:paraId="5BF6A8F3" w14:textId="65FA370B" w:rsidR="004C07B8" w:rsidRDefault="00EE388E">
                      <w:r w:rsidRPr="00EE388E">
                        <w:drawing>
                          <wp:inline distT="0" distB="0" distL="0" distR="0" wp14:anchorId="4C64B049" wp14:editId="49CD5D07">
                            <wp:extent cx="745490" cy="789940"/>
                            <wp:effectExtent l="0" t="0" r="0" b="0"/>
                            <wp:docPr id="22" name="図 22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490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23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185CD5" wp14:editId="108F91EF">
                <wp:simplePos x="0" y="0"/>
                <wp:positionH relativeFrom="column">
                  <wp:posOffset>8591550</wp:posOffset>
                </wp:positionH>
                <wp:positionV relativeFrom="paragraph">
                  <wp:posOffset>571500</wp:posOffset>
                </wp:positionV>
                <wp:extent cx="1019175" cy="566420"/>
                <wp:effectExtent l="0" t="0" r="9525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6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F3742" w14:textId="6AFF55AC" w:rsidR="00F630D0" w:rsidRDefault="00F63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85CD5" id="テキスト ボックス 7" o:spid="_x0000_s1041" type="#_x0000_t202" style="position:absolute;left:0;text-align:left;margin-left:676.5pt;margin-top:45pt;width:80.25pt;height:44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" fillcolor="white [3201]" stroked="f" strokeweight=".5pt">
                <v:textbox>
                  <w:txbxContent>
                    <w:p w14:paraId="64EF3742" w14:textId="6AFF55AC" w:rsidR="00F630D0" w:rsidRDefault="00F630D0"/>
                  </w:txbxContent>
                </v:textbox>
              </v:shape>
            </w:pict>
          </mc:Fallback>
        </mc:AlternateContent>
      </w:r>
      <w:r w:rsidR="00A757F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08C2F5" wp14:editId="34E19574">
                <wp:simplePos x="0" y="0"/>
                <wp:positionH relativeFrom="column">
                  <wp:posOffset>8839200</wp:posOffset>
                </wp:positionH>
                <wp:positionV relativeFrom="paragraph">
                  <wp:posOffset>1137920</wp:posOffset>
                </wp:positionV>
                <wp:extent cx="952500" cy="59563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B8995" w14:textId="6086861E" w:rsidR="00A757F0" w:rsidRDefault="00A75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C2F5" id="テキスト ボックス 27" o:spid="_x0000_s1042" type="#_x0000_t202" style="position:absolute;left:0;text-align:left;margin-left:696pt;margin-top:89.6pt;width:75pt;height:46.9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" fillcolor="white [3201]" stroked="f" strokeweight=".5pt">
                <v:textbox>
                  <w:txbxContent>
                    <w:p w14:paraId="6B1B8995" w14:textId="6086861E" w:rsidR="00A757F0" w:rsidRDefault="00A757F0"/>
                  </w:txbxContent>
                </v:textbox>
              </v:shape>
            </w:pict>
          </mc:Fallback>
        </mc:AlternateContent>
      </w:r>
      <w:r w:rsidR="008D57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0BA892" wp14:editId="6E886B79">
                <wp:simplePos x="0" y="0"/>
                <wp:positionH relativeFrom="column">
                  <wp:posOffset>7353300</wp:posOffset>
                </wp:positionH>
                <wp:positionV relativeFrom="paragraph">
                  <wp:posOffset>3981450</wp:posOffset>
                </wp:positionV>
                <wp:extent cx="1009650" cy="6286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32CAC" w14:textId="023B8FC1" w:rsidR="003617D4" w:rsidRDefault="00F2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69403" wp14:editId="0BF1B61A">
                                  <wp:extent cx="820420" cy="57658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57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A892" id="テキスト ボックス 3" o:spid="_x0000_s1043" type="#_x0000_t202" style="position:absolute;left:0;text-align:left;margin-left:579pt;margin-top:313.5pt;width:79.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" fillcolor="white [3201]" stroked="f" strokeweight=".5pt">
                <v:textbox>
                  <w:txbxContent>
                    <w:p w14:paraId="22232CAC" w14:textId="023B8FC1" w:rsidR="003617D4" w:rsidRDefault="00F267D0">
                      <w:r>
                        <w:rPr>
                          <w:noProof/>
                        </w:rPr>
                        <w:drawing>
                          <wp:inline distT="0" distB="0" distL="0" distR="0" wp14:anchorId="42069403" wp14:editId="0BF1B61A">
                            <wp:extent cx="820420" cy="576580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57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673B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55E9B" wp14:editId="48D5EB88">
                <wp:simplePos x="0" y="0"/>
                <wp:positionH relativeFrom="column">
                  <wp:posOffset>5610225</wp:posOffset>
                </wp:positionH>
                <wp:positionV relativeFrom="paragraph">
                  <wp:posOffset>5962649</wp:posOffset>
                </wp:positionV>
                <wp:extent cx="4000500" cy="847725"/>
                <wp:effectExtent l="19050" t="1905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47725"/>
                        </a:xfrm>
                        <a:prstGeom prst="roundRect">
                          <a:avLst>
                            <a:gd name="adj" fmla="val 783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562B6" w14:textId="60AEAB52" w:rsidR="005C0082" w:rsidRPr="005C0082" w:rsidRDefault="005C0082" w:rsidP="007F52C7">
                            <w:pPr>
                              <w:ind w:firstLineChars="800" w:firstLine="1680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川越町デイサービスセンター</w:t>
                            </w:r>
                          </w:p>
                          <w:p w14:paraId="3E0B204D" w14:textId="0BA94469" w:rsidR="005C0082" w:rsidRDefault="005C0082" w:rsidP="007F52C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〒510-8123</w:t>
                            </w:r>
                            <w:r w:rsidR="007F52C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川越町豊田一色314</w:t>
                            </w:r>
                            <w:r w:rsidR="007F52C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いきいきセンター３階</w:t>
                            </w:r>
                          </w:p>
                          <w:p w14:paraId="6556DD95" w14:textId="27169E9A" w:rsidR="005C0082" w:rsidRPr="005C0082" w:rsidRDefault="005C0082" w:rsidP="0071388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☎059-365-0024</w:t>
                            </w:r>
                            <w:r w:rsidR="00BD753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　　担当　駒田圭治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55E9B" id="角丸四角形 15" o:spid="_x0000_s1044" style="position:absolute;left:0;text-align:left;margin-left:441.75pt;margin-top:469.5pt;width:315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" fillcolor="#daeef3 [664]" strokecolor="#92cddc [1944]" strokeweight="3pt">
                <v:textbox>
                  <w:txbxContent>
                    <w:p w14:paraId="3AF562B6" w14:textId="60AEAB52" w:rsidR="005C0082" w:rsidRPr="005C0082" w:rsidRDefault="005C0082" w:rsidP="007F52C7">
                      <w:pPr>
                        <w:ind w:firstLineChars="800" w:firstLine="1680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川越町デイサービスセンター</w:t>
                      </w:r>
                    </w:p>
                    <w:p w14:paraId="3E0B204D" w14:textId="0BA94469" w:rsidR="005C0082" w:rsidRDefault="005C0082" w:rsidP="007F52C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〒510-8123</w:t>
                      </w:r>
                      <w:r w:rsidR="007F52C7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川越町豊田一色314</w:t>
                      </w:r>
                      <w:r w:rsidR="007F52C7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いきいきセンター３階</w:t>
                      </w:r>
                    </w:p>
                    <w:p w14:paraId="6556DD95" w14:textId="27169E9A" w:rsidR="005C0082" w:rsidRPr="005C0082" w:rsidRDefault="005C0082" w:rsidP="0071388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☎059-365-0024</w:t>
                      </w:r>
                      <w:r w:rsidR="00BD753E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　　担当　駒田圭治</w:t>
                      </w:r>
                    </w:p>
                  </w:txbxContent>
                </v:textbox>
              </v:roundrect>
            </w:pict>
          </mc:Fallback>
        </mc:AlternateContent>
      </w:r>
      <w:r w:rsidR="001551B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728437D" wp14:editId="68A16698">
                <wp:simplePos x="0" y="0"/>
                <wp:positionH relativeFrom="column">
                  <wp:posOffset>3362325</wp:posOffset>
                </wp:positionH>
                <wp:positionV relativeFrom="paragraph">
                  <wp:posOffset>4781550</wp:posOffset>
                </wp:positionV>
                <wp:extent cx="1381125" cy="1114425"/>
                <wp:effectExtent l="0" t="0" r="9525" b="952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365E4" w14:textId="6C9787C7" w:rsidR="0055022A" w:rsidRDefault="0052212B" w:rsidP="00046798">
                            <w:pPr>
                              <w:ind w:left="480" w:hangingChars="200" w:hanging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開放事業　　　</w:t>
                            </w:r>
                            <w:r w:rsidR="00A1133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proofErr w:type="gramStart"/>
                            <w:r w:rsidR="00291695" w:rsidRPr="0029169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ろば</w:t>
                            </w:r>
                            <w:proofErr w:type="gramEnd"/>
                            <w:r w:rsidR="00291695" w:rsidRPr="0029169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カフェ</w:t>
                            </w:r>
                          </w:p>
                          <w:p w14:paraId="442E58A1" w14:textId="18E2D765" w:rsidR="00046798" w:rsidRDefault="00B32FBA" w:rsidP="00E32110">
                            <w:pPr>
                              <w:ind w:left="480" w:hangingChars="200" w:hanging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934D9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２４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日 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(日)</w:t>
                            </w:r>
                          </w:p>
                          <w:p w14:paraId="14D7B9D2" w14:textId="69D865BE" w:rsidR="00E32110" w:rsidRDefault="00E32110" w:rsidP="009D0917">
                            <w:pPr>
                              <w:ind w:leftChars="100" w:left="45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:30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～11:</w:t>
                            </w:r>
                            <w:r w:rsidR="00D5515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4B0E627" w14:textId="4137F19A" w:rsidR="00E06B55" w:rsidRPr="00563AF7" w:rsidRDefault="00E06B55" w:rsidP="00563AF7">
                            <w:pPr>
                              <w:ind w:leftChars="100" w:left="21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437D" id="テキスト ボックス 26" o:spid="_x0000_s1045" type="#_x0000_t202" style="position:absolute;left:0;text-align:left;margin-left:264.75pt;margin-top:376.5pt;width:108.75pt;height:8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" fillcolor="white [3201]" stroked="f" strokeweight=".5pt">
                <v:textbox>
                  <w:txbxContent>
                    <w:p w14:paraId="23C365E4" w14:textId="6C9787C7" w:rsidR="0055022A" w:rsidRDefault="0052212B" w:rsidP="00046798">
                      <w:pPr>
                        <w:ind w:left="480" w:hangingChars="200" w:hanging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開放事業　　　</w:t>
                      </w:r>
                      <w:r w:rsidR="00A1133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</w:t>
                      </w:r>
                      <w:proofErr w:type="gramStart"/>
                      <w:r w:rsidR="00291695" w:rsidRPr="0029169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ろば</w:t>
                      </w:r>
                      <w:proofErr w:type="gramEnd"/>
                      <w:r w:rsidR="00291695" w:rsidRPr="0029169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カフェ</w:t>
                      </w:r>
                    </w:p>
                    <w:p w14:paraId="442E58A1" w14:textId="18E2D765" w:rsidR="00046798" w:rsidRDefault="00B32FBA" w:rsidP="00E32110">
                      <w:pPr>
                        <w:ind w:left="480" w:hangingChars="200" w:hanging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６</w:t>
                      </w:r>
                      <w:r w:rsidR="00E3211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月</w:t>
                      </w:r>
                      <w:r w:rsidR="00934D9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２４</w:t>
                      </w:r>
                      <w:r w:rsidR="00E3211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日 </w:t>
                      </w:r>
                      <w:r w:rsidR="00E32110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 </w:t>
                      </w:r>
                      <w:r w:rsidR="00E3211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(日)</w:t>
                      </w:r>
                    </w:p>
                    <w:p w14:paraId="14D7B9D2" w14:textId="69D865BE" w:rsidR="00E32110" w:rsidRDefault="00E32110" w:rsidP="009D0917">
                      <w:pPr>
                        <w:ind w:leftChars="100" w:left="450" w:hangingChars="100" w:hanging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:30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～11:</w:t>
                      </w:r>
                      <w:r w:rsidR="00D55152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</w:t>
                      </w:r>
                    </w:p>
                    <w:p w14:paraId="14B0E627" w14:textId="4137F19A" w:rsidR="00E06B55" w:rsidRPr="00563AF7" w:rsidRDefault="00E06B55" w:rsidP="00563AF7">
                      <w:pPr>
                        <w:ind w:leftChars="100" w:left="21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1B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32FF82" wp14:editId="10AF6A2F">
                <wp:simplePos x="0" y="0"/>
                <wp:positionH relativeFrom="column">
                  <wp:posOffset>3105150</wp:posOffset>
                </wp:positionH>
                <wp:positionV relativeFrom="paragraph">
                  <wp:posOffset>4591050</wp:posOffset>
                </wp:positionV>
                <wp:extent cx="1924050" cy="1371600"/>
                <wp:effectExtent l="133350" t="152400" r="152400" b="17145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7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51DE8" id="楕円 29" o:spid="_x0000_s1026" style="position:absolute;left:0;text-align:left;margin-left:244.5pt;margin-top:361.5pt;width:151.5pt;height:10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" filled="f" strokecolor="#c6d9f1 [671]" strokeweight="2pt"/>
            </w:pict>
          </mc:Fallback>
        </mc:AlternateContent>
      </w:r>
      <w:r w:rsidR="001551B3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9C358" wp14:editId="1AC359B0">
                <wp:simplePos x="0" y="0"/>
                <wp:positionH relativeFrom="column">
                  <wp:posOffset>295275</wp:posOffset>
                </wp:positionH>
                <wp:positionV relativeFrom="paragraph">
                  <wp:posOffset>2752725</wp:posOffset>
                </wp:positionV>
                <wp:extent cx="2124075" cy="457200"/>
                <wp:effectExtent l="76200" t="57150" r="85725" b="952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9CCD" w14:textId="43C85F24" w:rsidR="00D55152" w:rsidRDefault="00D55152" w:rsidP="00D55152">
                            <w:pPr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874D5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月の行事～</w:t>
                            </w:r>
                          </w:p>
                          <w:p w14:paraId="4E1DC182" w14:textId="1F99892F" w:rsidR="004F7A12" w:rsidRPr="00E23ABB" w:rsidRDefault="004F7A12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月の</w:t>
                            </w:r>
                            <w:r w:rsidR="00AE76E1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  <w:r w:rsidR="00490775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</w:p>
                          <w:p w14:paraId="6695700A" w14:textId="77777777" w:rsidR="00E87FBD" w:rsidRPr="004F7A12" w:rsidRDefault="00E87FBD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9C358" id="テキスト ボックス 14" o:spid="_x0000_s1046" type="#_x0000_t202" style="position:absolute;left:0;text-align:left;margin-left:23.25pt;margin-top:216.75pt;width:167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" fillcolor="#daeef3 [664]" strokecolor="#92cddc [1944]" strokeweight="3pt">
                <v:shadow on="t" color="black" opacity="24903f" origin=",.5" offset="0,.55556mm"/>
                <v:textbox>
                  <w:txbxContent>
                    <w:p w14:paraId="60309CCD" w14:textId="43C85F24" w:rsidR="00D55152" w:rsidRDefault="00D55152" w:rsidP="00D55152">
                      <w:pPr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874D5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７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月の行事～</w:t>
                      </w:r>
                    </w:p>
                    <w:p w14:paraId="4E1DC182" w14:textId="1F99892F" w:rsidR="004F7A12" w:rsidRPr="00E23ABB" w:rsidRDefault="004F7A12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月の</w:t>
                      </w:r>
                      <w:r w:rsidR="00AE76E1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  <w:r w:rsidR="00490775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</w:p>
                    <w:p w14:paraId="6695700A" w14:textId="77777777" w:rsidR="00E87FBD" w:rsidRPr="004F7A12" w:rsidRDefault="00E87FBD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1B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1" behindDoc="1" locked="0" layoutInCell="1" allowOverlap="1" wp14:anchorId="2045DE8A" wp14:editId="70204C0B">
                <wp:simplePos x="0" y="0"/>
                <wp:positionH relativeFrom="column">
                  <wp:posOffset>-152400</wp:posOffset>
                </wp:positionH>
                <wp:positionV relativeFrom="paragraph">
                  <wp:posOffset>3019425</wp:posOffset>
                </wp:positionV>
                <wp:extent cx="5267325" cy="3486150"/>
                <wp:effectExtent l="0" t="0" r="28575" b="19050"/>
                <wp:wrapSquare wrapText="bothSides"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486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9A431" w14:textId="3427F0F8" w:rsidR="00AE76E1" w:rsidRDefault="00AE76E1" w:rsidP="00713885">
                            <w:pPr>
                              <w:jc w:val="left"/>
                              <w:rPr>
                                <w:sz w:val="24"/>
                                <w:szCs w:val="26"/>
                              </w:rPr>
                            </w:pPr>
                          </w:p>
                          <w:p w14:paraId="3ECF8A9B" w14:textId="4CC88DCB" w:rsidR="00874D59" w:rsidRDefault="00A73FB3" w:rsidP="00713885">
                            <w:pPr>
                              <w:jc w:val="left"/>
                              <w:rPr>
                                <w:rFonts w:ascii="Segoe UI Symbol" w:eastAsia="HGP創英角ﾎﾟｯﾌﾟ体" w:hAnsi="Segoe UI Symbol" w:cs="Segoe UI Symbol" w:hint="eastAsia"/>
                                <w:sz w:val="36"/>
                                <w:szCs w:val="36"/>
                              </w:rPr>
                            </w:pPr>
                            <w:r w:rsidRPr="00A73FB3">
                              <w:rPr>
                                <w:rFonts w:ascii="Segoe UI Symbol" w:eastAsia="HGP創英角ﾎﾟｯﾌﾟ体" w:hAnsi="Segoe UI Symbol" w:cs="Segoe UI Symbol"/>
                                <w:sz w:val="36"/>
                                <w:szCs w:val="36"/>
                              </w:rPr>
                              <w:t>☛</w:t>
                            </w:r>
                            <w:r w:rsidR="00874D59">
                              <w:rPr>
                                <w:rFonts w:ascii="Segoe UI Symbol" w:eastAsia="HGP創英角ﾎﾟｯﾌﾟ体" w:hAnsi="Segoe UI Symbol" w:cs="Segoe UI Symbol" w:hint="eastAsia"/>
                                <w:sz w:val="36"/>
                                <w:szCs w:val="36"/>
                              </w:rPr>
                              <w:t>七夕・・４・５日</w:t>
                            </w:r>
                          </w:p>
                          <w:p w14:paraId="7B54264B" w14:textId="51E25707" w:rsidR="008809DB" w:rsidRPr="008809DB" w:rsidRDefault="00874D59" w:rsidP="00713885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 w:cs="Segoe UI Symbol" w:hint="eastAsia"/>
                                <w:sz w:val="36"/>
                                <w:szCs w:val="36"/>
                              </w:rPr>
                              <w:t>☛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おやつ作り（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アイスクリーム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8809D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２０・２１</w:t>
                            </w:r>
                            <w:r w:rsidR="008809D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日　　　　　　　　　　</w:t>
                            </w:r>
                          </w:p>
                          <w:p w14:paraId="7BB8AA08" w14:textId="65511D41" w:rsidR="00432ACB" w:rsidRPr="00934D9C" w:rsidRDefault="00A73FB3" w:rsidP="0019371A">
                            <w:pPr>
                              <w:jc w:val="left"/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</w:pPr>
                            <w:bookmarkStart w:id="0" w:name="_Hlk81213742"/>
                            <w:r>
                              <w:rPr>
                                <w:rFonts w:ascii="Segoe UI Symbol" w:eastAsia="HG創英角ﾎﾟｯﾌﾟ体" w:hAnsi="Segoe UI Symbol" w:cs="Segoe UI Symbol" w:hint="eastAsia"/>
                                <w:sz w:val="36"/>
                                <w:szCs w:val="36"/>
                              </w:rPr>
                              <w:t>☛</w:t>
                            </w:r>
                            <w:r w:rsidR="00161A0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変わり風呂</w:t>
                            </w:r>
                            <w:r w:rsidR="009D091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（</w:t>
                            </w:r>
                            <w:r w:rsidR="00874D5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わかめ湯</w:t>
                            </w:r>
                            <w:r w:rsidR="009D0917"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19371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・・</w:t>
                            </w:r>
                            <w:r w:rsidR="00874D5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２６</w:t>
                            </w:r>
                            <w:r w:rsidR="004B1C6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874D5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２７</w:t>
                            </w:r>
                            <w:r w:rsidR="0019371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2D70AF91" w14:textId="77777777" w:rsidR="00746956" w:rsidRPr="00746956" w:rsidRDefault="00746956" w:rsidP="0019371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  <w:p w14:paraId="6C398C2B" w14:textId="6D2837B5" w:rsidR="0019371A" w:rsidRDefault="005025F1" w:rsidP="0074695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♬</w:t>
                            </w:r>
                            <w:r w:rsidR="00934D9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７</w:t>
                            </w:r>
                            <w:r w:rsidR="0019371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月のレクレーション♬</w:t>
                            </w:r>
                          </w:p>
                          <w:p w14:paraId="37EA7BE1" w14:textId="35490CC6" w:rsidR="00046798" w:rsidRDefault="00563AF7" w:rsidP="00746956">
                            <w:pPr>
                              <w:ind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体操【</w:t>
                            </w:r>
                            <w:r w:rsidR="00934D9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雨降りお月さん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】　</w:t>
                            </w:r>
                          </w:p>
                          <w:p w14:paraId="1321A490" w14:textId="2E841B17" w:rsidR="00563AF7" w:rsidRDefault="00563AF7" w:rsidP="00746956">
                            <w:pPr>
                              <w:ind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うた【</w:t>
                            </w:r>
                            <w:r w:rsidR="00934D9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七夕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934D9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手のひらを太陽に</w:t>
                            </w:r>
                            <w:r w:rsidR="0004679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113FC1AE" w14:textId="69EFEB6F" w:rsidR="001435A9" w:rsidRPr="001435A9" w:rsidRDefault="001435A9" w:rsidP="00E123FD">
                            <w:pPr>
                              <w:ind w:firstLineChars="300" w:firstLine="1080"/>
                              <w:jc w:val="left"/>
                              <w:rPr>
                                <w:rFonts w:ascii="Segoe UI Emoji" w:eastAsia="Segoe UI Emoji" w:hAnsi="Segoe UI Emoji"/>
                                <w:sz w:val="36"/>
                                <w:szCs w:val="36"/>
                              </w:rPr>
                            </w:pPr>
                          </w:p>
                          <w:p w14:paraId="37E86689" w14:textId="7146963B" w:rsidR="004D2EEB" w:rsidRPr="00424B84" w:rsidRDefault="004D2EEB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  <w:bookmarkEnd w:id="0"/>
                          <w:p w14:paraId="57526737" w14:textId="3606230D" w:rsidR="0071160B" w:rsidRDefault="0071160B" w:rsidP="002C4559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B86E154" w14:textId="6660292C" w:rsidR="0071160B" w:rsidRPr="0071160B" w:rsidRDefault="0071160B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5DE8A" id="Text Box 8" o:spid="_x0000_s1047" type="#_x0000_t202" style="position:absolute;left:0;text-align:left;margin-left:-12pt;margin-top:237.75pt;width:414.75pt;height:274.5pt;z-index:-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" fillcolor="white [3201]" strokecolor="#4bacc6 [3208]" strokeweight="2pt">
                <v:textbox inset="5.85pt,.7pt,5.85pt,.7pt">
                  <w:txbxContent>
                    <w:p w14:paraId="04E9A431" w14:textId="3427F0F8" w:rsidR="00AE76E1" w:rsidRDefault="00AE76E1" w:rsidP="00713885">
                      <w:pPr>
                        <w:jc w:val="left"/>
                        <w:rPr>
                          <w:sz w:val="24"/>
                          <w:szCs w:val="26"/>
                        </w:rPr>
                      </w:pPr>
                    </w:p>
                    <w:p w14:paraId="3ECF8A9B" w14:textId="4CC88DCB" w:rsidR="00874D59" w:rsidRDefault="00A73FB3" w:rsidP="00713885">
                      <w:pPr>
                        <w:jc w:val="left"/>
                        <w:rPr>
                          <w:rFonts w:ascii="Segoe UI Symbol" w:eastAsia="HGP創英角ﾎﾟｯﾌﾟ体" w:hAnsi="Segoe UI Symbol" w:cs="Segoe UI Symbol" w:hint="eastAsia"/>
                          <w:sz w:val="36"/>
                          <w:szCs w:val="36"/>
                        </w:rPr>
                      </w:pPr>
                      <w:r w:rsidRPr="00A73FB3">
                        <w:rPr>
                          <w:rFonts w:ascii="Segoe UI Symbol" w:eastAsia="HGP創英角ﾎﾟｯﾌﾟ体" w:hAnsi="Segoe UI Symbol" w:cs="Segoe UI Symbol"/>
                          <w:sz w:val="36"/>
                          <w:szCs w:val="36"/>
                        </w:rPr>
                        <w:t>☛</w:t>
                      </w:r>
                      <w:r w:rsidR="00874D59">
                        <w:rPr>
                          <w:rFonts w:ascii="Segoe UI Symbol" w:eastAsia="HGP創英角ﾎﾟｯﾌﾟ体" w:hAnsi="Segoe UI Symbol" w:cs="Segoe UI Symbol" w:hint="eastAsia"/>
                          <w:sz w:val="36"/>
                          <w:szCs w:val="36"/>
                        </w:rPr>
                        <w:t>七夕・・４・５日</w:t>
                      </w:r>
                    </w:p>
                    <w:p w14:paraId="7B54264B" w14:textId="51E25707" w:rsidR="008809DB" w:rsidRPr="008809DB" w:rsidRDefault="00874D59" w:rsidP="00713885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Segoe UI Symbol" w:eastAsia="HGP創英角ﾎﾟｯﾌﾟ体" w:hAnsi="Segoe UI Symbol" w:cs="Segoe UI Symbol" w:hint="eastAsia"/>
                          <w:sz w:val="36"/>
                          <w:szCs w:val="36"/>
                        </w:rPr>
                        <w:t>☛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おやつ作り（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アイスクリーム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）</w:t>
                      </w:r>
                      <w:r w:rsidR="008809D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２０・２１</w:t>
                      </w:r>
                      <w:r w:rsidR="008809D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日　　　　　　　　　　</w:t>
                      </w:r>
                    </w:p>
                    <w:p w14:paraId="7BB8AA08" w14:textId="65511D41" w:rsidR="00432ACB" w:rsidRPr="00934D9C" w:rsidRDefault="00A73FB3" w:rsidP="0019371A">
                      <w:pPr>
                        <w:jc w:val="left"/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</w:pPr>
                      <w:bookmarkStart w:id="1" w:name="_Hlk81213742"/>
                      <w:r>
                        <w:rPr>
                          <w:rFonts w:ascii="Segoe UI Symbol" w:eastAsia="HG創英角ﾎﾟｯﾌﾟ体" w:hAnsi="Segoe UI Symbol" w:cs="Segoe UI Symbol" w:hint="eastAsia"/>
                          <w:sz w:val="36"/>
                          <w:szCs w:val="36"/>
                        </w:rPr>
                        <w:t>☛</w:t>
                      </w:r>
                      <w:r w:rsidR="00161A0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変わり風呂</w:t>
                      </w:r>
                      <w:r w:rsidR="009D091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（</w:t>
                      </w:r>
                      <w:r w:rsidR="00874D5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わかめ湯</w:t>
                      </w:r>
                      <w:r w:rsidR="009D0917"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）</w:t>
                      </w:r>
                      <w:r w:rsidR="0019371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・・</w:t>
                      </w:r>
                      <w:r w:rsidR="00874D5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２６</w:t>
                      </w:r>
                      <w:r w:rsidR="004B1C6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</w:t>
                      </w:r>
                      <w:r w:rsidR="00874D5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２７</w:t>
                      </w:r>
                      <w:r w:rsidR="0019371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日</w:t>
                      </w:r>
                    </w:p>
                    <w:p w14:paraId="2D70AF91" w14:textId="77777777" w:rsidR="00746956" w:rsidRPr="00746956" w:rsidRDefault="00746956" w:rsidP="0019371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</w:p>
                    <w:p w14:paraId="6C398C2B" w14:textId="6D2837B5" w:rsidR="0019371A" w:rsidRDefault="005025F1" w:rsidP="0074695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♬</w:t>
                      </w:r>
                      <w:r w:rsidR="00934D9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７</w:t>
                      </w:r>
                      <w:r w:rsidR="0019371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月のレクレーション♬</w:t>
                      </w:r>
                    </w:p>
                    <w:p w14:paraId="37EA7BE1" w14:textId="35490CC6" w:rsidR="00046798" w:rsidRDefault="00563AF7" w:rsidP="00746956">
                      <w:pPr>
                        <w:ind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体操【</w:t>
                      </w:r>
                      <w:r w:rsidR="00934D9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雨降りお月さん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】　</w:t>
                      </w:r>
                    </w:p>
                    <w:p w14:paraId="1321A490" w14:textId="2E841B17" w:rsidR="00563AF7" w:rsidRDefault="00563AF7" w:rsidP="00746956">
                      <w:pPr>
                        <w:ind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うた【</w:t>
                      </w:r>
                      <w:r w:rsidR="00934D9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七夕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</w:t>
                      </w:r>
                      <w:r w:rsidR="00934D9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手のひらを太陽に</w:t>
                      </w:r>
                      <w:r w:rsidR="0004679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】</w:t>
                      </w:r>
                    </w:p>
                    <w:p w14:paraId="113FC1AE" w14:textId="69EFEB6F" w:rsidR="001435A9" w:rsidRPr="001435A9" w:rsidRDefault="001435A9" w:rsidP="00E123FD">
                      <w:pPr>
                        <w:ind w:firstLineChars="300" w:firstLine="1080"/>
                        <w:jc w:val="left"/>
                        <w:rPr>
                          <w:rFonts w:ascii="Segoe UI Emoji" w:eastAsia="Segoe UI Emoji" w:hAnsi="Segoe UI Emoji"/>
                          <w:sz w:val="36"/>
                          <w:szCs w:val="36"/>
                        </w:rPr>
                      </w:pPr>
                    </w:p>
                    <w:p w14:paraId="37E86689" w14:textId="7146963B" w:rsidR="004D2EEB" w:rsidRPr="00424B84" w:rsidRDefault="004D2EEB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  <w:bookmarkEnd w:id="1"/>
                    <w:p w14:paraId="57526737" w14:textId="3606230D" w:rsidR="0071160B" w:rsidRDefault="0071160B" w:rsidP="002C4559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B86E154" w14:textId="6660292C" w:rsidR="0071160B" w:rsidRPr="0071160B" w:rsidRDefault="0071160B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0BC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60056D" wp14:editId="4D229C54">
                <wp:simplePos x="0" y="0"/>
                <wp:positionH relativeFrom="column">
                  <wp:posOffset>5333365</wp:posOffset>
                </wp:positionH>
                <wp:positionV relativeFrom="paragraph">
                  <wp:posOffset>3895725</wp:posOffset>
                </wp:positionV>
                <wp:extent cx="1857375" cy="76200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261A0" w14:textId="33E71F03" w:rsidR="00A75E00" w:rsidRPr="002747D1" w:rsidRDefault="00A75E0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2747D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毎号、このコーナーでは職員の紹介をします❕日頃の思いが伝わりますように・・・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056D" id="テキスト ボックス 19" o:spid="_x0000_s1048" type="#_x0000_t202" style="position:absolute;left:0;text-align:left;margin-left:419.95pt;margin-top:306.75pt;width:146.25pt;height:6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" fillcolor="white [3201]" strokeweight=".5pt">
                <v:textbox>
                  <w:txbxContent>
                    <w:p w14:paraId="100261A0" w14:textId="33E71F03" w:rsidR="00A75E00" w:rsidRPr="002747D1" w:rsidRDefault="00A75E00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2747D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毎号、このコーナーでは職員の紹介をします❕日頃の思いが伝わりますように・・・</w:t>
                      </w:r>
                    </w:p>
                  </w:txbxContent>
                </v:textbox>
              </v:shape>
            </w:pict>
          </mc:Fallback>
        </mc:AlternateContent>
      </w:r>
      <w:r w:rsidR="00EE6D33">
        <w:rPr>
          <w:noProof/>
        </w:rPr>
        <mc:AlternateContent>
          <mc:Choice Requires="wps">
            <w:drawing>
              <wp:anchor distT="0" distB="0" distL="91440" distR="91440" simplePos="0" relativeHeight="251662336" behindDoc="0" locked="0" layoutInCell="1" allowOverlap="1" wp14:anchorId="3E080A80" wp14:editId="1FD6A24F">
                <wp:simplePos x="0" y="0"/>
                <wp:positionH relativeFrom="margin">
                  <wp:posOffset>123825</wp:posOffset>
                </wp:positionH>
                <wp:positionV relativeFrom="line">
                  <wp:posOffset>0</wp:posOffset>
                </wp:positionV>
                <wp:extent cx="4581525" cy="1514475"/>
                <wp:effectExtent l="0" t="0" r="9525" b="0"/>
                <wp:wrapSquare wrapText="bothSides"/>
                <wp:docPr id="8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AD637" w14:textId="438E91F6" w:rsidR="00B66B5A" w:rsidRPr="00CD0598" w:rsidRDefault="00B66B5A" w:rsidP="00CD0598">
                            <w:pPr>
                              <w:pStyle w:val="a5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righ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 w:val="0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B66B5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 w:val="0"/>
                                <w:color w:val="4F81BD" w:themeColor="accent1"/>
                                <w:sz w:val="44"/>
                                <w:szCs w:val="44"/>
                              </w:rPr>
                              <w:t>川越町デイサービスセンターだより</w:t>
                            </w:r>
                            <w:r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0A584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874D5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E91739"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月号</w:t>
                            </w:r>
                          </w:p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0A80" id="_x0000_s1049" type="#_x0000_t202" style="position:absolute;left:0;text-align:left;margin-left:9.75pt;margin-top:0;width:360.75pt;height:119.25pt;z-index:25166233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" filled="f" stroked="f" strokeweight=".5pt">
                <v:textbox inset="0,7.2pt,0,7.2pt">
                  <w:txbxContent>
                    <w:p w14:paraId="64EAD637" w14:textId="438E91F6" w:rsidR="00B66B5A" w:rsidRPr="00CD0598" w:rsidRDefault="00B66B5A" w:rsidP="00CD0598">
                      <w:pPr>
                        <w:pStyle w:val="a5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right"/>
                        <w:rPr>
                          <w:rFonts w:ascii="HG創英角ﾎﾟｯﾌﾟ体" w:eastAsia="HG創英角ﾎﾟｯﾌﾟ体" w:hAnsi="HG創英角ﾎﾟｯﾌﾟ体"/>
                          <w:b/>
                          <w:i w:val="0"/>
                          <w:color w:val="4F81BD" w:themeColor="accent1"/>
                          <w:sz w:val="44"/>
                          <w:szCs w:val="44"/>
                        </w:rPr>
                      </w:pPr>
                      <w:r w:rsidRPr="00B66B5A">
                        <w:rPr>
                          <w:rFonts w:ascii="HG創英角ﾎﾟｯﾌﾟ体" w:eastAsia="HG創英角ﾎﾟｯﾌﾟ体" w:hAnsi="HG創英角ﾎﾟｯﾌﾟ体" w:hint="eastAsia"/>
                          <w:b/>
                          <w:i w:val="0"/>
                          <w:color w:val="4F81BD" w:themeColor="accent1"/>
                          <w:sz w:val="44"/>
                          <w:szCs w:val="44"/>
                        </w:rPr>
                        <w:t>川越町デイサービスセンターだより</w:t>
                      </w:r>
                      <w:r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令和</w:t>
                      </w:r>
                      <w:r w:rsidR="000A5843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４</w:t>
                      </w:r>
                      <w:r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年</w:t>
                      </w:r>
                      <w:r w:rsidR="00874D5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７</w:t>
                      </w:r>
                      <w:r w:rsidR="00E91739"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月号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424B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8DB320" wp14:editId="0DBCA53E">
                <wp:simplePos x="0" y="0"/>
                <wp:positionH relativeFrom="column">
                  <wp:posOffset>3590925</wp:posOffset>
                </wp:positionH>
                <wp:positionV relativeFrom="paragraph">
                  <wp:posOffset>5895975</wp:posOffset>
                </wp:positionV>
                <wp:extent cx="1504950" cy="533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01651" w14:textId="51F3617B" w:rsidR="00AE56B8" w:rsidRDefault="004734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F9D0E" wp14:editId="4E00083D">
                                  <wp:extent cx="1315720" cy="408713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20" cy="408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DB320" id="テキスト ボックス 25" o:spid="_x0000_s1050" type="#_x0000_t202" style="position:absolute;left:0;text-align:left;margin-left:282.75pt;margin-top:464.25pt;width:118.5pt;height:42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IMMAIAAFw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" fillcolor="white [3201]" stroked="f" strokeweight=".5pt">
                <v:textbox>
                  <w:txbxContent>
                    <w:p w14:paraId="43301651" w14:textId="51F3617B" w:rsidR="00AE56B8" w:rsidRDefault="004734E8">
                      <w:r>
                        <w:rPr>
                          <w:noProof/>
                        </w:rPr>
                        <w:drawing>
                          <wp:inline distT="0" distB="0" distL="0" distR="0" wp14:anchorId="00EF9D0E" wp14:editId="4E00083D">
                            <wp:extent cx="1315720" cy="408713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20" cy="408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2A55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15B2B790" wp14:editId="4892C046">
                <wp:simplePos x="0" y="0"/>
                <wp:positionH relativeFrom="column">
                  <wp:posOffset>5334000</wp:posOffset>
                </wp:positionH>
                <wp:positionV relativeFrom="paragraph">
                  <wp:posOffset>2428240</wp:posOffset>
                </wp:positionV>
                <wp:extent cx="4371975" cy="10191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19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51500" w14:textId="1F0BA93E" w:rsidR="00AB6853" w:rsidRPr="00464B97" w:rsidRDefault="00AB6853" w:rsidP="00AB685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  <w:p w14:paraId="144F1971" w14:textId="45B67B95" w:rsidR="00AF4973" w:rsidRPr="00464B97" w:rsidRDefault="00AF497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B790" id="テキスト ボックス 4" o:spid="_x0000_s1051" type="#_x0000_t202" style="position:absolute;left:0;text-align:left;margin-left:420pt;margin-top:191.2pt;width:344.25pt;height:80.25pt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" fillcolor="white [3201]" strokecolor="#4f81bd [3204]" strokeweight="2pt">
                <v:textbox>
                  <w:txbxContent>
                    <w:p w14:paraId="48951500" w14:textId="1F0BA93E" w:rsidR="00AB6853" w:rsidRPr="00464B97" w:rsidRDefault="00AB6853" w:rsidP="00AB685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  <w:p w14:paraId="144F1971" w14:textId="45B67B95" w:rsidR="00AF4973" w:rsidRPr="00464B97" w:rsidRDefault="00AF497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0A5">
        <w:rPr>
          <w:noProof/>
        </w:rPr>
        <w:drawing>
          <wp:anchor distT="0" distB="0" distL="114300" distR="114300" simplePos="0" relativeHeight="251687936" behindDoc="0" locked="0" layoutInCell="1" allowOverlap="1" wp14:anchorId="6CC252BD" wp14:editId="3C0D8F64">
            <wp:simplePos x="0" y="0"/>
            <wp:positionH relativeFrom="column">
              <wp:posOffset>-4805649</wp:posOffset>
            </wp:positionH>
            <wp:positionV relativeFrom="paragraph">
              <wp:posOffset>308345</wp:posOffset>
            </wp:positionV>
            <wp:extent cx="925032" cy="833162"/>
            <wp:effectExtent l="0" t="0" r="8890" b="5080"/>
            <wp:wrapNone/>
            <wp:docPr id="23" name="図 23" descr="C:\Users\SUDO\AppData\Local\Microsoft\Windows\Temporary Internet Files\Content.IE5\WKKTT2QB\MC9004292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UDO\AppData\Local\Microsoft\Windows\Temporary Internet Files\Content.IE5\WKKTT2QB\MC900429273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2" cy="8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82E" w:rsidSect="0008504A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791D3" w14:textId="77777777" w:rsidR="00DD527A" w:rsidRDefault="00DD527A" w:rsidP="0038018C">
      <w:r>
        <w:separator/>
      </w:r>
    </w:p>
  </w:endnote>
  <w:endnote w:type="continuationSeparator" w:id="0">
    <w:p w14:paraId="2EFE9775" w14:textId="77777777" w:rsidR="00DD527A" w:rsidRDefault="00DD527A" w:rsidP="0038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03826" w14:textId="77777777" w:rsidR="00DD527A" w:rsidRDefault="00DD527A" w:rsidP="0038018C">
      <w:r>
        <w:separator/>
      </w:r>
    </w:p>
  </w:footnote>
  <w:footnote w:type="continuationSeparator" w:id="0">
    <w:p w14:paraId="5007C68D" w14:textId="77777777" w:rsidR="00DD527A" w:rsidRDefault="00DD527A" w:rsidP="00380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A1E11"/>
    <w:multiLevelType w:val="hybridMultilevel"/>
    <w:tmpl w:val="5B0E8A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7B3DB2"/>
    <w:multiLevelType w:val="hybridMultilevel"/>
    <w:tmpl w:val="3E28D0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754136F"/>
    <w:multiLevelType w:val="hybridMultilevel"/>
    <w:tmpl w:val="5E94B7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487EE8"/>
    <w:multiLevelType w:val="hybridMultilevel"/>
    <w:tmpl w:val="9AAC4A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51508470">
    <w:abstractNumId w:val="3"/>
  </w:num>
  <w:num w:numId="2" w16cid:durableId="2074425551">
    <w:abstractNumId w:val="1"/>
  </w:num>
  <w:num w:numId="3" w16cid:durableId="1259947575">
    <w:abstractNumId w:val="0"/>
  </w:num>
  <w:num w:numId="4" w16cid:durableId="1098335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265"/>
    <w:rsid w:val="00000F66"/>
    <w:rsid w:val="00002504"/>
    <w:rsid w:val="000103BF"/>
    <w:rsid w:val="00014807"/>
    <w:rsid w:val="000172DE"/>
    <w:rsid w:val="00032E46"/>
    <w:rsid w:val="00035802"/>
    <w:rsid w:val="00043C36"/>
    <w:rsid w:val="00046798"/>
    <w:rsid w:val="00055487"/>
    <w:rsid w:val="00056825"/>
    <w:rsid w:val="000657D6"/>
    <w:rsid w:val="00072B24"/>
    <w:rsid w:val="00076C0F"/>
    <w:rsid w:val="00082AFA"/>
    <w:rsid w:val="000837DF"/>
    <w:rsid w:val="0008504A"/>
    <w:rsid w:val="00085ADC"/>
    <w:rsid w:val="00086E5B"/>
    <w:rsid w:val="00091B7A"/>
    <w:rsid w:val="00094857"/>
    <w:rsid w:val="000A15F5"/>
    <w:rsid w:val="000A3263"/>
    <w:rsid w:val="000A5843"/>
    <w:rsid w:val="000A7419"/>
    <w:rsid w:val="000C59A3"/>
    <w:rsid w:val="000D532B"/>
    <w:rsid w:val="000D5EC4"/>
    <w:rsid w:val="000F3A6B"/>
    <w:rsid w:val="00100BE1"/>
    <w:rsid w:val="00107239"/>
    <w:rsid w:val="001179D0"/>
    <w:rsid w:val="00133370"/>
    <w:rsid w:val="00133FA0"/>
    <w:rsid w:val="001344C0"/>
    <w:rsid w:val="001371BD"/>
    <w:rsid w:val="001435A9"/>
    <w:rsid w:val="00144362"/>
    <w:rsid w:val="001551B3"/>
    <w:rsid w:val="00160334"/>
    <w:rsid w:val="00161A02"/>
    <w:rsid w:val="0016274D"/>
    <w:rsid w:val="00162C67"/>
    <w:rsid w:val="001664F1"/>
    <w:rsid w:val="00167D34"/>
    <w:rsid w:val="0017177F"/>
    <w:rsid w:val="001772C9"/>
    <w:rsid w:val="00177ED7"/>
    <w:rsid w:val="00186891"/>
    <w:rsid w:val="00191D4F"/>
    <w:rsid w:val="0019371A"/>
    <w:rsid w:val="001B33A3"/>
    <w:rsid w:val="001B34E9"/>
    <w:rsid w:val="001D4BCD"/>
    <w:rsid w:val="001E08EC"/>
    <w:rsid w:val="001E1618"/>
    <w:rsid w:val="001E3169"/>
    <w:rsid w:val="001F25A3"/>
    <w:rsid w:val="001F2783"/>
    <w:rsid w:val="001F432E"/>
    <w:rsid w:val="001F45FC"/>
    <w:rsid w:val="001F7E43"/>
    <w:rsid w:val="00200DA1"/>
    <w:rsid w:val="00201F95"/>
    <w:rsid w:val="002039EC"/>
    <w:rsid w:val="00203AC3"/>
    <w:rsid w:val="00207586"/>
    <w:rsid w:val="0020781A"/>
    <w:rsid w:val="0021293C"/>
    <w:rsid w:val="00216412"/>
    <w:rsid w:val="00220818"/>
    <w:rsid w:val="0023111A"/>
    <w:rsid w:val="00231EA0"/>
    <w:rsid w:val="002365D9"/>
    <w:rsid w:val="00243DFC"/>
    <w:rsid w:val="0025181D"/>
    <w:rsid w:val="002527FA"/>
    <w:rsid w:val="00253C0F"/>
    <w:rsid w:val="0025704E"/>
    <w:rsid w:val="002611DF"/>
    <w:rsid w:val="00274621"/>
    <w:rsid w:val="002747D1"/>
    <w:rsid w:val="00276C8B"/>
    <w:rsid w:val="00291695"/>
    <w:rsid w:val="0029337C"/>
    <w:rsid w:val="0029367F"/>
    <w:rsid w:val="00295724"/>
    <w:rsid w:val="002A6043"/>
    <w:rsid w:val="002A7EA4"/>
    <w:rsid w:val="002B31DD"/>
    <w:rsid w:val="002B6250"/>
    <w:rsid w:val="002B6885"/>
    <w:rsid w:val="002B7F62"/>
    <w:rsid w:val="002C021D"/>
    <w:rsid w:val="002C1C76"/>
    <w:rsid w:val="002C4559"/>
    <w:rsid w:val="002E6AFB"/>
    <w:rsid w:val="002F228A"/>
    <w:rsid w:val="003012C5"/>
    <w:rsid w:val="00305DFB"/>
    <w:rsid w:val="003066E9"/>
    <w:rsid w:val="003074FD"/>
    <w:rsid w:val="00314A0B"/>
    <w:rsid w:val="003161DA"/>
    <w:rsid w:val="003235EA"/>
    <w:rsid w:val="0034084A"/>
    <w:rsid w:val="00340BC7"/>
    <w:rsid w:val="003454D7"/>
    <w:rsid w:val="003617D4"/>
    <w:rsid w:val="00366CE6"/>
    <w:rsid w:val="003761C9"/>
    <w:rsid w:val="0038018C"/>
    <w:rsid w:val="00383EC4"/>
    <w:rsid w:val="0038464D"/>
    <w:rsid w:val="003874F3"/>
    <w:rsid w:val="0039109C"/>
    <w:rsid w:val="0039356A"/>
    <w:rsid w:val="0039436B"/>
    <w:rsid w:val="003A0C1A"/>
    <w:rsid w:val="003A16BF"/>
    <w:rsid w:val="003A3018"/>
    <w:rsid w:val="003A6ED8"/>
    <w:rsid w:val="003C45D0"/>
    <w:rsid w:val="003D2368"/>
    <w:rsid w:val="003D4112"/>
    <w:rsid w:val="003D536A"/>
    <w:rsid w:val="003D7641"/>
    <w:rsid w:val="003E4353"/>
    <w:rsid w:val="003E439D"/>
    <w:rsid w:val="003E550F"/>
    <w:rsid w:val="003F04BC"/>
    <w:rsid w:val="003F6287"/>
    <w:rsid w:val="003F7D5D"/>
    <w:rsid w:val="00413E64"/>
    <w:rsid w:val="00414365"/>
    <w:rsid w:val="004162C7"/>
    <w:rsid w:val="00416F9D"/>
    <w:rsid w:val="00423D4E"/>
    <w:rsid w:val="00424B84"/>
    <w:rsid w:val="00425650"/>
    <w:rsid w:val="004300DC"/>
    <w:rsid w:val="00432ACB"/>
    <w:rsid w:val="0043609C"/>
    <w:rsid w:val="0044499E"/>
    <w:rsid w:val="0044770F"/>
    <w:rsid w:val="004513B0"/>
    <w:rsid w:val="00457706"/>
    <w:rsid w:val="00464B97"/>
    <w:rsid w:val="004672AE"/>
    <w:rsid w:val="004734E8"/>
    <w:rsid w:val="00474556"/>
    <w:rsid w:val="004750D0"/>
    <w:rsid w:val="0047541E"/>
    <w:rsid w:val="004860C1"/>
    <w:rsid w:val="0048658D"/>
    <w:rsid w:val="00490775"/>
    <w:rsid w:val="00495189"/>
    <w:rsid w:val="00497527"/>
    <w:rsid w:val="004A1AA0"/>
    <w:rsid w:val="004A1C83"/>
    <w:rsid w:val="004A2BC0"/>
    <w:rsid w:val="004A5116"/>
    <w:rsid w:val="004B1C60"/>
    <w:rsid w:val="004B4295"/>
    <w:rsid w:val="004B5EF5"/>
    <w:rsid w:val="004B60D7"/>
    <w:rsid w:val="004C07B8"/>
    <w:rsid w:val="004C159B"/>
    <w:rsid w:val="004C2269"/>
    <w:rsid w:val="004D29A3"/>
    <w:rsid w:val="004D2EEB"/>
    <w:rsid w:val="004D6E03"/>
    <w:rsid w:val="004D6FBC"/>
    <w:rsid w:val="004E35F6"/>
    <w:rsid w:val="004F1F7D"/>
    <w:rsid w:val="004F4513"/>
    <w:rsid w:val="004F78EF"/>
    <w:rsid w:val="004F7A12"/>
    <w:rsid w:val="005025F1"/>
    <w:rsid w:val="0050749C"/>
    <w:rsid w:val="00511403"/>
    <w:rsid w:val="00511606"/>
    <w:rsid w:val="00515004"/>
    <w:rsid w:val="0052212B"/>
    <w:rsid w:val="0052778C"/>
    <w:rsid w:val="00532A50"/>
    <w:rsid w:val="00533F17"/>
    <w:rsid w:val="005363E8"/>
    <w:rsid w:val="00543BCE"/>
    <w:rsid w:val="005467DA"/>
    <w:rsid w:val="005477B0"/>
    <w:rsid w:val="0055022A"/>
    <w:rsid w:val="00563AF7"/>
    <w:rsid w:val="005802E0"/>
    <w:rsid w:val="005A1FA9"/>
    <w:rsid w:val="005A3628"/>
    <w:rsid w:val="005A54A1"/>
    <w:rsid w:val="005B0265"/>
    <w:rsid w:val="005B3C75"/>
    <w:rsid w:val="005B6F44"/>
    <w:rsid w:val="005C0082"/>
    <w:rsid w:val="005C1F49"/>
    <w:rsid w:val="005D262A"/>
    <w:rsid w:val="005D5672"/>
    <w:rsid w:val="005E0396"/>
    <w:rsid w:val="005E12BC"/>
    <w:rsid w:val="005F2F63"/>
    <w:rsid w:val="005F3A4C"/>
    <w:rsid w:val="005F4265"/>
    <w:rsid w:val="00603031"/>
    <w:rsid w:val="00617D34"/>
    <w:rsid w:val="00627159"/>
    <w:rsid w:val="00630639"/>
    <w:rsid w:val="0063089D"/>
    <w:rsid w:val="00630E74"/>
    <w:rsid w:val="00633AEC"/>
    <w:rsid w:val="00644285"/>
    <w:rsid w:val="00645D1F"/>
    <w:rsid w:val="00651B17"/>
    <w:rsid w:val="00655010"/>
    <w:rsid w:val="0066432D"/>
    <w:rsid w:val="00677FDD"/>
    <w:rsid w:val="00680AE7"/>
    <w:rsid w:val="0068182E"/>
    <w:rsid w:val="00681FD7"/>
    <w:rsid w:val="00683E4A"/>
    <w:rsid w:val="006A1325"/>
    <w:rsid w:val="006B5B90"/>
    <w:rsid w:val="006C26D5"/>
    <w:rsid w:val="006C2B5A"/>
    <w:rsid w:val="006E62F1"/>
    <w:rsid w:val="006F6636"/>
    <w:rsid w:val="006F6AD1"/>
    <w:rsid w:val="0070734C"/>
    <w:rsid w:val="0071160B"/>
    <w:rsid w:val="00713885"/>
    <w:rsid w:val="00726255"/>
    <w:rsid w:val="00737218"/>
    <w:rsid w:val="00737FA0"/>
    <w:rsid w:val="00742564"/>
    <w:rsid w:val="007441BB"/>
    <w:rsid w:val="00746956"/>
    <w:rsid w:val="007504A9"/>
    <w:rsid w:val="00752A55"/>
    <w:rsid w:val="00767553"/>
    <w:rsid w:val="00773258"/>
    <w:rsid w:val="00776B89"/>
    <w:rsid w:val="007908FE"/>
    <w:rsid w:val="00790C94"/>
    <w:rsid w:val="00792183"/>
    <w:rsid w:val="0079756A"/>
    <w:rsid w:val="00797753"/>
    <w:rsid w:val="007A112B"/>
    <w:rsid w:val="007A1F0D"/>
    <w:rsid w:val="007A2F8B"/>
    <w:rsid w:val="007B3C3F"/>
    <w:rsid w:val="007B73E4"/>
    <w:rsid w:val="007C0FE7"/>
    <w:rsid w:val="007D120F"/>
    <w:rsid w:val="007D3C54"/>
    <w:rsid w:val="007D5368"/>
    <w:rsid w:val="007F4DE2"/>
    <w:rsid w:val="007F52C7"/>
    <w:rsid w:val="007F66BB"/>
    <w:rsid w:val="007F7E7D"/>
    <w:rsid w:val="008124FA"/>
    <w:rsid w:val="0081694A"/>
    <w:rsid w:val="00817B77"/>
    <w:rsid w:val="0083765A"/>
    <w:rsid w:val="00837B66"/>
    <w:rsid w:val="00840D39"/>
    <w:rsid w:val="008439FA"/>
    <w:rsid w:val="008516C2"/>
    <w:rsid w:val="0086700B"/>
    <w:rsid w:val="00874D59"/>
    <w:rsid w:val="008809DB"/>
    <w:rsid w:val="008828B1"/>
    <w:rsid w:val="00884A5D"/>
    <w:rsid w:val="00887F6E"/>
    <w:rsid w:val="0089459C"/>
    <w:rsid w:val="00897581"/>
    <w:rsid w:val="008A0B4D"/>
    <w:rsid w:val="008A2352"/>
    <w:rsid w:val="008A2FC8"/>
    <w:rsid w:val="008A32D2"/>
    <w:rsid w:val="008B0FAC"/>
    <w:rsid w:val="008B2E56"/>
    <w:rsid w:val="008B393A"/>
    <w:rsid w:val="008C59F4"/>
    <w:rsid w:val="008D571D"/>
    <w:rsid w:val="008E3413"/>
    <w:rsid w:val="008E457F"/>
    <w:rsid w:val="008E5431"/>
    <w:rsid w:val="008E5B3C"/>
    <w:rsid w:val="008F2454"/>
    <w:rsid w:val="009104CC"/>
    <w:rsid w:val="009155B5"/>
    <w:rsid w:val="009220B7"/>
    <w:rsid w:val="009278B8"/>
    <w:rsid w:val="00934D9C"/>
    <w:rsid w:val="00945BF5"/>
    <w:rsid w:val="00950692"/>
    <w:rsid w:val="00952A9F"/>
    <w:rsid w:val="0095518B"/>
    <w:rsid w:val="00955552"/>
    <w:rsid w:val="00955E42"/>
    <w:rsid w:val="00956CAA"/>
    <w:rsid w:val="00960123"/>
    <w:rsid w:val="00967D73"/>
    <w:rsid w:val="00970338"/>
    <w:rsid w:val="00971F3A"/>
    <w:rsid w:val="00974E4F"/>
    <w:rsid w:val="00983E8E"/>
    <w:rsid w:val="0098541D"/>
    <w:rsid w:val="009909BC"/>
    <w:rsid w:val="00994C1E"/>
    <w:rsid w:val="009A7B6B"/>
    <w:rsid w:val="009B159D"/>
    <w:rsid w:val="009B1D42"/>
    <w:rsid w:val="009B7362"/>
    <w:rsid w:val="009C1525"/>
    <w:rsid w:val="009C658B"/>
    <w:rsid w:val="009C70F8"/>
    <w:rsid w:val="009D0917"/>
    <w:rsid w:val="009D2C8F"/>
    <w:rsid w:val="009D580A"/>
    <w:rsid w:val="009F11FC"/>
    <w:rsid w:val="009F723E"/>
    <w:rsid w:val="00A01572"/>
    <w:rsid w:val="00A02405"/>
    <w:rsid w:val="00A04FF0"/>
    <w:rsid w:val="00A1133F"/>
    <w:rsid w:val="00A13C64"/>
    <w:rsid w:val="00A141D5"/>
    <w:rsid w:val="00A15180"/>
    <w:rsid w:val="00A20AA1"/>
    <w:rsid w:val="00A27958"/>
    <w:rsid w:val="00A32599"/>
    <w:rsid w:val="00A357A6"/>
    <w:rsid w:val="00A4408D"/>
    <w:rsid w:val="00A4562D"/>
    <w:rsid w:val="00A461E1"/>
    <w:rsid w:val="00A53836"/>
    <w:rsid w:val="00A64491"/>
    <w:rsid w:val="00A73FB3"/>
    <w:rsid w:val="00A757F0"/>
    <w:rsid w:val="00A75E00"/>
    <w:rsid w:val="00A76AD7"/>
    <w:rsid w:val="00A77434"/>
    <w:rsid w:val="00A84502"/>
    <w:rsid w:val="00A85F34"/>
    <w:rsid w:val="00AA1E5F"/>
    <w:rsid w:val="00AA70FF"/>
    <w:rsid w:val="00AB1AF9"/>
    <w:rsid w:val="00AB1B23"/>
    <w:rsid w:val="00AB28BF"/>
    <w:rsid w:val="00AB6853"/>
    <w:rsid w:val="00AC0336"/>
    <w:rsid w:val="00AC1BA3"/>
    <w:rsid w:val="00AC452A"/>
    <w:rsid w:val="00AD7BEB"/>
    <w:rsid w:val="00AE56B8"/>
    <w:rsid w:val="00AE76E1"/>
    <w:rsid w:val="00AE7B8C"/>
    <w:rsid w:val="00AF1A5E"/>
    <w:rsid w:val="00AF4973"/>
    <w:rsid w:val="00AF65DC"/>
    <w:rsid w:val="00AF67A1"/>
    <w:rsid w:val="00B00A13"/>
    <w:rsid w:val="00B0673B"/>
    <w:rsid w:val="00B16759"/>
    <w:rsid w:val="00B27C2B"/>
    <w:rsid w:val="00B32477"/>
    <w:rsid w:val="00B32FBA"/>
    <w:rsid w:val="00B44D17"/>
    <w:rsid w:val="00B52A8F"/>
    <w:rsid w:val="00B551C3"/>
    <w:rsid w:val="00B661E7"/>
    <w:rsid w:val="00B66B5A"/>
    <w:rsid w:val="00B733F9"/>
    <w:rsid w:val="00B7506A"/>
    <w:rsid w:val="00B755F0"/>
    <w:rsid w:val="00B80070"/>
    <w:rsid w:val="00B8230D"/>
    <w:rsid w:val="00B85C1A"/>
    <w:rsid w:val="00B95498"/>
    <w:rsid w:val="00BA5630"/>
    <w:rsid w:val="00BB0058"/>
    <w:rsid w:val="00BB0AD6"/>
    <w:rsid w:val="00BB4A6E"/>
    <w:rsid w:val="00BB4EB3"/>
    <w:rsid w:val="00BB723E"/>
    <w:rsid w:val="00BC0EF8"/>
    <w:rsid w:val="00BC60CE"/>
    <w:rsid w:val="00BD5C3E"/>
    <w:rsid w:val="00BD753E"/>
    <w:rsid w:val="00BE3378"/>
    <w:rsid w:val="00BE6BB6"/>
    <w:rsid w:val="00BE764E"/>
    <w:rsid w:val="00BF1820"/>
    <w:rsid w:val="00BF1E13"/>
    <w:rsid w:val="00C151D9"/>
    <w:rsid w:val="00C155B2"/>
    <w:rsid w:val="00C243D9"/>
    <w:rsid w:val="00C25937"/>
    <w:rsid w:val="00C33BCC"/>
    <w:rsid w:val="00C40DBD"/>
    <w:rsid w:val="00C42523"/>
    <w:rsid w:val="00C453A1"/>
    <w:rsid w:val="00C453FB"/>
    <w:rsid w:val="00C45F60"/>
    <w:rsid w:val="00C50CFE"/>
    <w:rsid w:val="00C613F2"/>
    <w:rsid w:val="00C666D9"/>
    <w:rsid w:val="00C6718D"/>
    <w:rsid w:val="00C706F4"/>
    <w:rsid w:val="00C719D2"/>
    <w:rsid w:val="00C74B39"/>
    <w:rsid w:val="00C77106"/>
    <w:rsid w:val="00C84015"/>
    <w:rsid w:val="00C850DF"/>
    <w:rsid w:val="00C90BE6"/>
    <w:rsid w:val="00C9327F"/>
    <w:rsid w:val="00CA173A"/>
    <w:rsid w:val="00CA4D1D"/>
    <w:rsid w:val="00CA540B"/>
    <w:rsid w:val="00CB7B6B"/>
    <w:rsid w:val="00CB7C23"/>
    <w:rsid w:val="00CD0598"/>
    <w:rsid w:val="00CD2DE2"/>
    <w:rsid w:val="00CD5AB5"/>
    <w:rsid w:val="00CE093F"/>
    <w:rsid w:val="00CF4143"/>
    <w:rsid w:val="00D02997"/>
    <w:rsid w:val="00D05DF3"/>
    <w:rsid w:val="00D20000"/>
    <w:rsid w:val="00D217F9"/>
    <w:rsid w:val="00D23469"/>
    <w:rsid w:val="00D2553A"/>
    <w:rsid w:val="00D35A4C"/>
    <w:rsid w:val="00D41F94"/>
    <w:rsid w:val="00D53537"/>
    <w:rsid w:val="00D55152"/>
    <w:rsid w:val="00D6083E"/>
    <w:rsid w:val="00D660F3"/>
    <w:rsid w:val="00DA71A8"/>
    <w:rsid w:val="00DB08DE"/>
    <w:rsid w:val="00DB6147"/>
    <w:rsid w:val="00DC0CB7"/>
    <w:rsid w:val="00DC7B5B"/>
    <w:rsid w:val="00DD527A"/>
    <w:rsid w:val="00DE33E6"/>
    <w:rsid w:val="00DE42F9"/>
    <w:rsid w:val="00DE5EA1"/>
    <w:rsid w:val="00DE6773"/>
    <w:rsid w:val="00DE7D4F"/>
    <w:rsid w:val="00DF4F07"/>
    <w:rsid w:val="00DF50D1"/>
    <w:rsid w:val="00DF556F"/>
    <w:rsid w:val="00E06B55"/>
    <w:rsid w:val="00E123FD"/>
    <w:rsid w:val="00E2098F"/>
    <w:rsid w:val="00E23ABB"/>
    <w:rsid w:val="00E23AD0"/>
    <w:rsid w:val="00E30014"/>
    <w:rsid w:val="00E32110"/>
    <w:rsid w:val="00E4412A"/>
    <w:rsid w:val="00E4694C"/>
    <w:rsid w:val="00E47120"/>
    <w:rsid w:val="00E61AFE"/>
    <w:rsid w:val="00E63EBF"/>
    <w:rsid w:val="00E64706"/>
    <w:rsid w:val="00E6757D"/>
    <w:rsid w:val="00E776C5"/>
    <w:rsid w:val="00E87FBD"/>
    <w:rsid w:val="00E91739"/>
    <w:rsid w:val="00E973F0"/>
    <w:rsid w:val="00E979E5"/>
    <w:rsid w:val="00EA15DA"/>
    <w:rsid w:val="00EA1DD0"/>
    <w:rsid w:val="00EB045B"/>
    <w:rsid w:val="00EC003B"/>
    <w:rsid w:val="00EC0349"/>
    <w:rsid w:val="00EC5A36"/>
    <w:rsid w:val="00EC79D4"/>
    <w:rsid w:val="00ED0426"/>
    <w:rsid w:val="00EE388E"/>
    <w:rsid w:val="00EE60A5"/>
    <w:rsid w:val="00EE6D33"/>
    <w:rsid w:val="00EE6FB6"/>
    <w:rsid w:val="00EF6BF9"/>
    <w:rsid w:val="00F030A4"/>
    <w:rsid w:val="00F13EE6"/>
    <w:rsid w:val="00F21111"/>
    <w:rsid w:val="00F24A42"/>
    <w:rsid w:val="00F254AA"/>
    <w:rsid w:val="00F267D0"/>
    <w:rsid w:val="00F27153"/>
    <w:rsid w:val="00F31F28"/>
    <w:rsid w:val="00F33F75"/>
    <w:rsid w:val="00F50620"/>
    <w:rsid w:val="00F547EF"/>
    <w:rsid w:val="00F5574D"/>
    <w:rsid w:val="00F605CB"/>
    <w:rsid w:val="00F6302C"/>
    <w:rsid w:val="00F630D0"/>
    <w:rsid w:val="00F63BAF"/>
    <w:rsid w:val="00F74032"/>
    <w:rsid w:val="00F80979"/>
    <w:rsid w:val="00F85AA4"/>
    <w:rsid w:val="00FA14D9"/>
    <w:rsid w:val="00FB09EF"/>
    <w:rsid w:val="00FB1AE5"/>
    <w:rsid w:val="00FB4104"/>
    <w:rsid w:val="00FB6090"/>
    <w:rsid w:val="00FC0203"/>
    <w:rsid w:val="00FC0421"/>
    <w:rsid w:val="00FC3B56"/>
    <w:rsid w:val="00FD360D"/>
    <w:rsid w:val="00FE3B6F"/>
    <w:rsid w:val="00FE4A4D"/>
    <w:rsid w:val="00FE69FC"/>
    <w:rsid w:val="00FF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57AC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00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1F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Quote"/>
    <w:basedOn w:val="a"/>
    <w:next w:val="a"/>
    <w:link w:val="a6"/>
    <w:uiPriority w:val="29"/>
    <w:qFormat/>
    <w:rsid w:val="004A1C83"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a6">
    <w:name w:val="引用文 (文字)"/>
    <w:basedOn w:val="a0"/>
    <w:link w:val="a5"/>
    <w:uiPriority w:val="29"/>
    <w:rsid w:val="004A1C83"/>
    <w:rPr>
      <w:i/>
      <w:iCs/>
      <w:color w:val="000000" w:themeColor="text1"/>
      <w:kern w:val="0"/>
      <w:sz w:val="22"/>
    </w:rPr>
  </w:style>
  <w:style w:type="paragraph" w:styleId="a7">
    <w:name w:val="List Paragraph"/>
    <w:basedOn w:val="a"/>
    <w:uiPriority w:val="34"/>
    <w:qFormat/>
    <w:rsid w:val="009C1525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3A3018"/>
  </w:style>
  <w:style w:type="character" w:customStyle="1" w:styleId="a9">
    <w:name w:val="日付 (文字)"/>
    <w:basedOn w:val="a0"/>
    <w:link w:val="a8"/>
    <w:uiPriority w:val="99"/>
    <w:semiHidden/>
    <w:rsid w:val="003A3018"/>
  </w:style>
  <w:style w:type="paragraph" w:styleId="aa">
    <w:name w:val="header"/>
    <w:basedOn w:val="a"/>
    <w:link w:val="ab"/>
    <w:uiPriority w:val="99"/>
    <w:unhideWhenUsed/>
    <w:rsid w:val="003801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8018C"/>
  </w:style>
  <w:style w:type="paragraph" w:styleId="ac">
    <w:name w:val="footer"/>
    <w:basedOn w:val="a"/>
    <w:link w:val="ad"/>
    <w:uiPriority w:val="99"/>
    <w:unhideWhenUsed/>
    <w:rsid w:val="0038018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8018C"/>
  </w:style>
  <w:style w:type="paragraph" w:styleId="ae">
    <w:name w:val="caption"/>
    <w:basedOn w:val="a"/>
    <w:next w:val="a"/>
    <w:uiPriority w:val="35"/>
    <w:unhideWhenUsed/>
    <w:qFormat/>
    <w:rsid w:val="00655010"/>
    <w:rPr>
      <w:b/>
      <w:bCs/>
      <w:szCs w:val="21"/>
    </w:rPr>
  </w:style>
  <w:style w:type="character" w:styleId="af">
    <w:name w:val="Strong"/>
    <w:basedOn w:val="a0"/>
    <w:uiPriority w:val="22"/>
    <w:qFormat/>
    <w:rsid w:val="004951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aka.co.jp/tada/detail.php?id=1266&amp;cid=4&amp;cid2=13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kushi.FUKUSHI\AppData\Roaming\Microsoft\Templates\&#23478;&#26063;&#26032;&#32862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>2011-02-25T05:19:00+00:00</IntlLangReviewDate>
    <PrimaryImageGen xmlns="1119c2e5-8fb9-4d5f-baf1-202c530f2c34">true</PrimaryImageGen>
    <TPInstallLocation xmlns="1119c2e5-8fb9-4d5f-baf1-202c530f2c34" xsi:nil="true"/>
    <IntlLangReview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IntlLangReviewer xmlns="1119c2e5-8fb9-4d5f-baf1-202c530f2c34" xsi:nil="true"/>
    <OpenTemplate xmlns="1119c2e5-8fb9-4d5f-baf1-202c530f2c34">true</OpenTemplate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>2011-02-25T05:19:00+00:00</LastModifiedDateTime>
    <LastPublishResultLookup xmlns="1119c2e5-8fb9-4d5f-baf1-202c530f2c34" xsi:nil="true"/>
    <LegacyData xmlns="1119c2e5-8fb9-4d5f-baf1-202c530f2c34" xsi:nil="true"/>
    <TPLaunchHelpLink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SourceTitle xmlns="1119c2e5-8fb9-4d5f-baf1-202c530f2c34" xsi:nil="true"/>
    <HandoffToMSDN xmlns="1119c2e5-8fb9-4d5f-baf1-202c530f2c34">2011-02-25T05:19:00+00:00</HandoffToMSDN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450971</Value>
      <Value>406245</Value>
    </PublishStatusLookup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TP102560232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>2011-02-25T05:19:00+00:00</PlannedPubDate>
    <PolicheckWords xmlns="1119c2e5-8fb9-4d5f-baf1-202c530f2c34" xsi:nil="true"/>
    <TPCommandLine xmlns="1119c2e5-8fb9-4d5f-baf1-202c530f2c34" xsi:nil="true"/>
    <CrawlForDependencies xmlns="1119c2e5-8fb9-4d5f-baf1-202c530f2c34">false</CrawlForDependencies>
    <MarketSpecific xmlns="1119c2e5-8fb9-4d5f-baf1-202c530f2c34">false</MarketSpecific>
    <LastHandOff xmlns="1119c2e5-8fb9-4d5f-baf1-202c530f2c34" xsi:nil="true"/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2100-01-01T08:00:00+00:00</AssetExpire>
    <AssetStart xmlns="1119c2e5-8fb9-4d5f-baf1-202c530f2c34">2010-02-25T06:00:00+00:00</AssetStart>
    <TPExecutable xmlns="1119c2e5-8fb9-4d5f-baf1-202c530f2c34" xsi:nil="true"/>
    <FriendlyTitle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>false</LocManualTestRequired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134002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CE0EC63-503E-4407-9D52-A9C0C2DBF390}">
  <ds:schemaRefs>
    <ds:schemaRef ds:uri="http://schemas.microsoft.com/office/2006/metadata/properties"/>
    <ds:schemaRef ds:uri="http://schemas.microsoft.com/office/infopath/2007/PartnerControls"/>
    <ds:schemaRef ds:uri="1119c2e5-8fb9-4d5f-baf1-202c530f2c34"/>
  </ds:schemaRefs>
</ds:datastoreItem>
</file>

<file path=customXml/itemProps2.xml><?xml version="1.0" encoding="utf-8"?>
<ds:datastoreItem xmlns:ds="http://schemas.openxmlformats.org/officeDocument/2006/customXml" ds:itemID="{C862B690-6F22-4B8D-AADE-2757DAA64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778714-1CED-4BC6-A3BD-9C568EF883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家族新聞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2020-06-15T07:06:00Z</dcterms:created>
  <dcterms:modified xsi:type="dcterms:W3CDTF">2022-06-27T09:30:00Z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