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5CD068" w14:textId="207048BC" w:rsidR="0068182E" w:rsidRDefault="004B1C60">
      <w:r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E345027" wp14:editId="27802EB2">
                <wp:simplePos x="0" y="0"/>
                <wp:positionH relativeFrom="column">
                  <wp:posOffset>3829050</wp:posOffset>
                </wp:positionH>
                <wp:positionV relativeFrom="paragraph">
                  <wp:posOffset>3124200</wp:posOffset>
                </wp:positionV>
                <wp:extent cx="1172845" cy="1095375"/>
                <wp:effectExtent l="0" t="0" r="8255" b="9525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284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BF6A8F3" w14:textId="7744D82F" w:rsidR="004C07B8" w:rsidRDefault="005114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7266E00" wp14:editId="6F2E2974">
                                  <wp:extent cx="1334008" cy="752475"/>
                                  <wp:effectExtent l="0" t="0" r="0" b="0"/>
                                  <wp:docPr id="12" name="図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図 1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1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5107" cy="7587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4502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4" o:spid="_x0000_s1026" type="#_x0000_t202" style="position:absolute;left:0;text-align:left;margin-left:301.5pt;margin-top:246pt;width:92.35pt;height:86.2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" fillcolor="white [3201]" stroked="f" strokeweight=".5pt">
                <v:textbox>
                  <w:txbxContent>
                    <w:p w14:paraId="5BF6A8F3" w14:textId="7744D82F" w:rsidR="004C07B8" w:rsidRDefault="00511403">
                      <w:r>
                        <w:rPr>
                          <w:noProof/>
                        </w:rPr>
                        <w:drawing>
                          <wp:inline distT="0" distB="0" distL="0" distR="0" wp14:anchorId="27266E00" wp14:editId="6F2E2974">
                            <wp:extent cx="1334008" cy="752475"/>
                            <wp:effectExtent l="0" t="0" r="0" b="0"/>
                            <wp:docPr id="12" name="図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図 1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1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45107" cy="7587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C54"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799538C" wp14:editId="1354B318">
                <wp:simplePos x="0" y="0"/>
                <wp:positionH relativeFrom="column">
                  <wp:posOffset>3733800</wp:posOffset>
                </wp:positionH>
                <wp:positionV relativeFrom="paragraph">
                  <wp:posOffset>1695450</wp:posOffset>
                </wp:positionV>
                <wp:extent cx="1428750" cy="1171575"/>
                <wp:effectExtent l="0" t="0" r="0" b="9525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8750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41978DF" w14:textId="14BD4EA7" w:rsidR="00B80070" w:rsidRDefault="004F78EF">
                            <w:r w:rsidRPr="004F78EF">
                              <w:rPr>
                                <w:noProof/>
                              </w:rPr>
                              <w:drawing>
                                <wp:inline distT="0" distB="0" distL="0" distR="0" wp14:anchorId="46AEDEF5" wp14:editId="2C43097C">
                                  <wp:extent cx="1293558" cy="838200"/>
                                  <wp:effectExtent l="0" t="0" r="1905" b="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2177" cy="843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99538C" id="テキスト ボックス 24" o:spid="_x0000_s1027" type="#_x0000_t202" style="position:absolute;left:0;text-align:left;margin-left:294pt;margin-top:133.5pt;width:112.5pt;height:92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" fillcolor="white [3201]" stroked="f" strokeweight=".5pt">
                <v:textbox>
                  <w:txbxContent>
                    <w:p w14:paraId="041978DF" w14:textId="14BD4EA7" w:rsidR="00B80070" w:rsidRDefault="004F78EF">
                      <w:r w:rsidRPr="004F78EF">
                        <w:rPr>
                          <w:noProof/>
                        </w:rPr>
                        <w:drawing>
                          <wp:inline distT="0" distB="0" distL="0" distR="0" wp14:anchorId="46AEDEF5" wp14:editId="2C43097C">
                            <wp:extent cx="1293558" cy="838200"/>
                            <wp:effectExtent l="0" t="0" r="1905" b="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02177" cy="8437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3C54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C5D477" wp14:editId="20332EE7">
                <wp:simplePos x="0" y="0"/>
                <wp:positionH relativeFrom="column">
                  <wp:posOffset>-153035</wp:posOffset>
                </wp:positionH>
                <wp:positionV relativeFrom="paragraph">
                  <wp:posOffset>1590675</wp:posOffset>
                </wp:positionV>
                <wp:extent cx="3838575" cy="1038225"/>
                <wp:effectExtent l="19050" t="19050" r="28575" b="28575"/>
                <wp:wrapTopAndBottom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38575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prstClr val="black"/>
                          </a:solidFill>
                          <a:prstDash val="lgDashDot"/>
                        </a:ln>
                      </wps:spPr>
                      <wps:txbx>
                        <w:txbxContent>
                          <w:p w14:paraId="63029F84" w14:textId="6B93F966" w:rsidR="001551B3" w:rsidRPr="00AF65DC" w:rsidRDefault="00F605CB">
                            <w:pPr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</w:pPr>
                            <w:r w:rsidRPr="00AF65DC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気温と湿度が上昇し、過ごしにくい季節となってきました。</w:t>
                            </w:r>
                            <w:r w:rsidR="00D6083E" w:rsidRPr="00AF65DC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水分補給をしっかり行い、体調を崩さないようにしたいですね</w:t>
                            </w:r>
                            <w:r w:rsidR="00AF65DC" w:rsidRPr="00AF65DC">
                              <w:rPr>
                                <w:rStyle w:val="af"/>
                                <w:rFonts w:ascii="Segoe UI Emoji" w:eastAsia="HGP創英角ﾎﾟｯﾌﾟ体" w:hAnsi="Segoe UI Emoji" w:cs="Segoe UI Emoji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💪</w:t>
                            </w:r>
                            <w:r w:rsidR="00AF65DC" w:rsidRPr="00AF65DC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 xml:space="preserve">　また、食中毒にも注意が必要です</w:t>
                            </w:r>
                            <w:r w:rsidR="007D3C54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！</w:t>
                            </w:r>
                            <w:r w:rsidR="00AF65DC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引き続きスタッフ共々手洗い励行しましょう</w:t>
                            </w:r>
                            <w:r w:rsidR="007D3C54">
                              <w:rPr>
                                <w:rStyle w:val="af"/>
                                <w:rFonts w:ascii="HGP創英角ﾎﾟｯﾌﾟ体" w:eastAsia="HGP創英角ﾎﾟｯﾌﾟ体" w:hAnsi="HGP創英角ﾎﾟｯﾌﾟ体" w:cs="ＭＳ 明朝" w:hint="eastAsia"/>
                                <w:b w:val="0"/>
                                <w:bCs w:val="0"/>
                                <w:color w:val="333333"/>
                                <w:sz w:val="24"/>
                                <w:szCs w:val="24"/>
                              </w:rPr>
                              <w:t>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5D477" id="テキスト ボックス 20" o:spid="_x0000_s1028" type="#_x0000_t202" style="position:absolute;left:0;text-align:left;margin-left:-12.05pt;margin-top:125.25pt;width:302.25pt;height:81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" fillcolor="white [3201]" strokeweight="3pt">
                <v:stroke dashstyle="longDashDot"/>
                <v:textbox>
                  <w:txbxContent>
                    <w:p w14:paraId="63029F84" w14:textId="6B93F966" w:rsidR="001551B3" w:rsidRPr="00AF65DC" w:rsidRDefault="00F605CB">
                      <w:pPr>
                        <w:rPr>
                          <w:rStyle w:val="af"/>
                          <w:rFonts w:ascii="HGP創英角ﾎﾟｯﾌﾟ体" w:eastAsia="HGP創英角ﾎﾟｯﾌﾟ体" w:hAnsi="HGP創英角ﾎﾟｯﾌﾟ体" w:cs="ＭＳ 明朝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</w:pPr>
                      <w:r w:rsidRPr="00AF65DC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気温と湿度が上昇し、過ごしにくい季節となってきました。</w:t>
                      </w:r>
                      <w:r w:rsidR="00D6083E" w:rsidRPr="00AF65DC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水分補給をしっかり行い、体調を崩さないようにしたいですね</w:t>
                      </w:r>
                      <w:r w:rsidR="00AF65DC" w:rsidRPr="00AF65DC">
                        <w:rPr>
                          <w:rStyle w:val="af"/>
                          <w:rFonts w:ascii="Segoe UI Emoji" w:eastAsia="HGP創英角ﾎﾟｯﾌﾟ体" w:hAnsi="Segoe UI Emoji" w:cs="Segoe UI Emoji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💪</w:t>
                      </w:r>
                      <w:r w:rsidR="00AF65DC" w:rsidRPr="00AF65DC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 xml:space="preserve">　また、食中毒にも注意が必要です</w:t>
                      </w:r>
                      <w:r w:rsidR="007D3C54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！</w:t>
                      </w:r>
                      <w:r w:rsidR="00AF65DC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引き続きスタッフ共々手洗い励行しましょう</w:t>
                      </w:r>
                      <w:r w:rsidR="007D3C54">
                        <w:rPr>
                          <w:rStyle w:val="af"/>
                          <w:rFonts w:ascii="HGP創英角ﾎﾟｯﾌﾟ体" w:eastAsia="HGP創英角ﾎﾟｯﾌﾟ体" w:hAnsi="HGP創英角ﾎﾟｯﾌﾟ体" w:cs="ＭＳ 明朝" w:hint="eastAsia"/>
                          <w:b w:val="0"/>
                          <w:bCs w:val="0"/>
                          <w:color w:val="333333"/>
                          <w:sz w:val="24"/>
                          <w:szCs w:val="24"/>
                        </w:rPr>
                        <w:t>✋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9F723E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3185CD5" wp14:editId="108F91EF">
                <wp:simplePos x="0" y="0"/>
                <wp:positionH relativeFrom="column">
                  <wp:posOffset>8591550</wp:posOffset>
                </wp:positionH>
                <wp:positionV relativeFrom="paragraph">
                  <wp:posOffset>571500</wp:posOffset>
                </wp:positionV>
                <wp:extent cx="1019175" cy="566420"/>
                <wp:effectExtent l="0" t="0" r="9525" b="508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566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4EF3742" w14:textId="7E05BC36" w:rsidR="00F630D0" w:rsidRDefault="00A757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126000" wp14:editId="6000F227">
                                  <wp:extent cx="789940" cy="592455"/>
                                  <wp:effectExtent l="0" t="0" r="0" b="0"/>
                                  <wp:docPr id="13" name="図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図 13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94911" cy="59618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85CD5" id="テキスト ボックス 7" o:spid="_x0000_s1029" type="#_x0000_t202" style="position:absolute;left:0;text-align:left;margin-left:676.5pt;margin-top:45pt;width:80.25pt;height:44.6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" fillcolor="white [3201]" stroked="f" strokeweight=".5pt">
                <v:textbox>
                  <w:txbxContent>
                    <w:p w14:paraId="64EF3742" w14:textId="7E05BC36" w:rsidR="00F630D0" w:rsidRDefault="00A757F0">
                      <w:r>
                        <w:rPr>
                          <w:noProof/>
                        </w:rPr>
                        <w:drawing>
                          <wp:inline distT="0" distB="0" distL="0" distR="0" wp14:anchorId="3D126000" wp14:editId="6000F227">
                            <wp:extent cx="789940" cy="592455"/>
                            <wp:effectExtent l="0" t="0" r="0" b="0"/>
                            <wp:docPr id="13" name="図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図 13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94911" cy="59618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57F0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5E08C2F5" wp14:editId="2262875E">
                <wp:simplePos x="0" y="0"/>
                <wp:positionH relativeFrom="column">
                  <wp:posOffset>8839200</wp:posOffset>
                </wp:positionH>
                <wp:positionV relativeFrom="paragraph">
                  <wp:posOffset>1137920</wp:posOffset>
                </wp:positionV>
                <wp:extent cx="952500" cy="595630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595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B1B8995" w14:textId="74F54DFB" w:rsidR="00A757F0" w:rsidRDefault="009F723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BD91BF" wp14:editId="6CBC6CE1">
                                  <wp:extent cx="841947" cy="653415"/>
                                  <wp:effectExtent l="0" t="0" r="0" b="0"/>
                                  <wp:docPr id="33" name="図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図 33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4713" cy="65556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08C2F5" id="テキスト ボックス 27" o:spid="_x0000_s1030" type="#_x0000_t202" style="position:absolute;left:0;text-align:left;margin-left:696pt;margin-top:89.6pt;width:75pt;height:46.9pt;z-index:251809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" fillcolor="white [3201]" stroked="f" strokeweight=".5pt">
                <v:textbox>
                  <w:txbxContent>
                    <w:p w14:paraId="6B1B8995" w14:textId="74F54DFB" w:rsidR="00A757F0" w:rsidRDefault="009F723E">
                      <w:r>
                        <w:rPr>
                          <w:noProof/>
                        </w:rPr>
                        <w:drawing>
                          <wp:inline distT="0" distB="0" distL="0" distR="0" wp14:anchorId="01BD91BF" wp14:editId="6CBC6CE1">
                            <wp:extent cx="841947" cy="653415"/>
                            <wp:effectExtent l="0" t="0" r="0" b="0"/>
                            <wp:docPr id="33" name="図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図 33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4713" cy="65556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D571D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23DAB184" wp14:editId="4E32A715">
                <wp:simplePos x="0" y="0"/>
                <wp:positionH relativeFrom="column">
                  <wp:posOffset>7305675</wp:posOffset>
                </wp:positionH>
                <wp:positionV relativeFrom="paragraph">
                  <wp:posOffset>3848100</wp:posOffset>
                </wp:positionV>
                <wp:extent cx="2485390" cy="885825"/>
                <wp:effectExtent l="0" t="0" r="10160" b="2857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5390" cy="88582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EC00C9" w14:textId="31EBE54E" w:rsidR="00752A55" w:rsidRPr="00464B97" w:rsidRDefault="00752A55" w:rsidP="00AB685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7CE7013F" w14:textId="77777777" w:rsidR="00752A55" w:rsidRPr="00464B97" w:rsidRDefault="00752A55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AB184" id="テキスト ボックス 42" o:spid="_x0000_s1031" type="#_x0000_t202" style="position:absolute;left:0;text-align:left;margin-left:575.25pt;margin-top:303pt;width:195.7pt;height:69.7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" fillcolor="white [3201]" strokecolor="#4f81bd [3204]" strokeweight="2pt">
                <v:textbox>
                  <w:txbxContent>
                    <w:p w14:paraId="54EC00C9" w14:textId="31EBE54E" w:rsidR="00752A55" w:rsidRPr="00464B97" w:rsidRDefault="00752A55" w:rsidP="00AB685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  <w:p w14:paraId="7CE7013F" w14:textId="77777777" w:rsidR="00752A55" w:rsidRPr="00464B97" w:rsidRDefault="00752A55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D57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0EB85638" wp14:editId="47D9B981">
                <wp:simplePos x="0" y="0"/>
                <wp:positionH relativeFrom="column">
                  <wp:posOffset>8362950</wp:posOffset>
                </wp:positionH>
                <wp:positionV relativeFrom="paragraph">
                  <wp:posOffset>3895725</wp:posOffset>
                </wp:positionV>
                <wp:extent cx="1343025" cy="714375"/>
                <wp:effectExtent l="0" t="0" r="9525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43025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5DA8F8B" w14:textId="143F2878" w:rsidR="00A357A6" w:rsidRP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来月号は私です</w:t>
                            </w: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😊</w:t>
                            </w:r>
                          </w:p>
                          <w:p w14:paraId="48CD0F32" w14:textId="77777777" w:rsid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誰かな❓</w:t>
                            </w:r>
                          </w:p>
                          <w:p w14:paraId="0DC6295F" w14:textId="7B4608D0" w:rsidR="00A357A6" w:rsidRPr="002747D1" w:rsidRDefault="00A357A6">
                            <w:pPr>
                              <w:rPr>
                                <w:rFonts w:ascii="Segoe UI Emoji" w:hAnsi="Segoe UI Emoji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747D1">
                              <w:rPr>
                                <w:rFonts w:ascii="Segoe UI Emoji" w:hAnsi="Segoe UI Emoji" w:hint="eastAsia"/>
                                <w:color w:val="000000" w:themeColor="text1"/>
                                <w:sz w:val="18"/>
                                <w:szCs w:val="1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考えてみてくださいね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85638" id="テキスト ボックス 17" o:spid="_x0000_s1032" type="#_x0000_t202" style="position:absolute;left:0;text-align:left;margin-left:658.5pt;margin-top:306.75pt;width:105.75pt;height:56.25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" fillcolor="white [3201]" stroked="f" strokeweight=".5pt">
                <v:textbox>
                  <w:txbxContent>
                    <w:p w14:paraId="65DA8F8B" w14:textId="143F2878" w:rsidR="00A357A6" w:rsidRP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来月号は私です</w:t>
                      </w: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😊</w:t>
                      </w:r>
                    </w:p>
                    <w:p w14:paraId="48CD0F32" w14:textId="77777777" w:rsid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誰かな❓</w:t>
                      </w:r>
                    </w:p>
                    <w:p w14:paraId="0DC6295F" w14:textId="7B4608D0" w:rsidR="00A357A6" w:rsidRPr="002747D1" w:rsidRDefault="00A357A6">
                      <w:pPr>
                        <w:rPr>
                          <w:rFonts w:ascii="Segoe UI Emoji" w:hAnsi="Segoe UI Emoji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747D1">
                        <w:rPr>
                          <w:rFonts w:ascii="Segoe UI Emoji" w:hAnsi="Segoe UI Emoji" w:hint="eastAsia"/>
                          <w:color w:val="000000" w:themeColor="text1"/>
                          <w:sz w:val="18"/>
                          <w:szCs w:val="1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考えてみてくださいね</w:t>
                      </w:r>
                    </w:p>
                  </w:txbxContent>
                </v:textbox>
              </v:shape>
            </w:pict>
          </mc:Fallback>
        </mc:AlternateContent>
      </w:r>
      <w:r w:rsidR="008D57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F820EAC" wp14:editId="1EC62524">
                <wp:simplePos x="0" y="0"/>
                <wp:positionH relativeFrom="column">
                  <wp:posOffset>5219700</wp:posOffset>
                </wp:positionH>
                <wp:positionV relativeFrom="page">
                  <wp:posOffset>2438401</wp:posOffset>
                </wp:positionV>
                <wp:extent cx="4619625" cy="2762250"/>
                <wp:effectExtent l="19050" t="19050" r="28575" b="1905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276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55018D23" w14:textId="738A840E" w:rsidR="00A85F34" w:rsidRDefault="00A85F34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4054AA3D" w14:textId="77777777" w:rsidR="00603031" w:rsidRDefault="00746956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B85C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デイサービスの運転業務に</w:t>
                            </w:r>
                            <w:r w:rsidR="00B85C1A" w:rsidRPr="00B85C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携って、５年になります。</w:t>
                            </w:r>
                          </w:p>
                          <w:p w14:paraId="0AC69C0F" w14:textId="77777777" w:rsidR="00603031" w:rsidRDefault="00B85C1A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 w:rsidRPr="00B85C1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時間の経つのは早いもので、残念ながら</w:t>
                            </w:r>
                            <w:r w:rsidR="006030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時間に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置いてき</w:t>
                            </w:r>
                          </w:p>
                          <w:p w14:paraId="5CE90F17" w14:textId="6340BD45" w:rsidR="00603031" w:rsidRDefault="00B85C1A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ぼりの思考力にはもどかしく、後から</w:t>
                            </w:r>
                            <w:r w:rsidR="0060303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ああすれば・こう</w:t>
                            </w:r>
                          </w:p>
                          <w:p w14:paraId="4FF63437" w14:textId="78EA0518" w:rsidR="00B85C1A" w:rsidRDefault="00603031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すれば良かったと反省が付いてきます。利用者様には100歳代の方も</w:t>
                            </w:r>
                          </w:p>
                          <w:p w14:paraId="44D25371" w14:textId="109FDE2F" w:rsidR="00603031" w:rsidRDefault="00603031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乗車してもらっています。心身ともに、年を重ねられ、幾度の喜怒哀楽を</w:t>
                            </w:r>
                          </w:p>
                          <w:p w14:paraId="04BDEFE3" w14:textId="77777777" w:rsidR="00603031" w:rsidRDefault="00603031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体験された皆さまです。我々の気配りが、もっと通じられるよう努めなけ</w:t>
                            </w:r>
                          </w:p>
                          <w:p w14:paraId="601B7615" w14:textId="1EC15837" w:rsidR="00603031" w:rsidRPr="00B85C1A" w:rsidRDefault="00603031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Cs w:val="2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れば</w:t>
                            </w:r>
                            <w:r w:rsidR="002039E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Cs w:val="21"/>
                              </w:rPr>
                              <w:t>と思います。今後ともよろしくお願いいたします。</w:t>
                            </w:r>
                          </w:p>
                          <w:p w14:paraId="48BEBDFC" w14:textId="77777777" w:rsidR="00630639" w:rsidRPr="00A85F34" w:rsidRDefault="00630639" w:rsidP="00056825">
                            <w:pPr>
                              <w:ind w:rightChars="-441" w:right="-926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20EAC" id="テキスト ボックス 18" o:spid="_x0000_s1033" type="#_x0000_t202" style="position:absolute;left:0;text-align:left;margin-left:411pt;margin-top:192pt;width:363.75pt;height:217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" fillcolor="white [3201]" strokecolor="#4bacc6 [3208]" strokeweight="2.25pt">
                <v:textbox>
                  <w:txbxContent>
                    <w:p w14:paraId="55018D23" w14:textId="738A840E" w:rsidR="00A85F34" w:rsidRDefault="00A85F34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2"/>
                        </w:rPr>
                      </w:pPr>
                    </w:p>
                    <w:p w14:paraId="4054AA3D" w14:textId="77777777" w:rsidR="00603031" w:rsidRDefault="00746956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B85C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デイサービスの運転業務に</w:t>
                      </w:r>
                      <w:r w:rsidR="00B85C1A" w:rsidRPr="00B85C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携って、５年になります。</w:t>
                      </w:r>
                    </w:p>
                    <w:p w14:paraId="0AC69C0F" w14:textId="77777777" w:rsidR="00603031" w:rsidRDefault="00B85C1A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 w:rsidRPr="00B85C1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時間の経つのは早いもので、残念ながら</w:t>
                      </w:r>
                      <w:r w:rsidR="006030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時間に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置いてき</w:t>
                      </w:r>
                    </w:p>
                    <w:p w14:paraId="5CE90F17" w14:textId="6340BD45" w:rsidR="00603031" w:rsidRDefault="00B85C1A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ぼりの思考力にはもどかしく、後から</w:t>
                      </w:r>
                      <w:r w:rsidR="00603031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ああすれば・こう</w:t>
                      </w:r>
                    </w:p>
                    <w:p w14:paraId="4FF63437" w14:textId="78EA0518" w:rsidR="00B85C1A" w:rsidRDefault="00603031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すれば良かったと反省が付いてきます。利用者様には100歳代の方も</w:t>
                      </w:r>
                    </w:p>
                    <w:p w14:paraId="44D25371" w14:textId="109FDE2F" w:rsidR="00603031" w:rsidRDefault="00603031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乗車してもらっています。心身ともに、年を重ねられ、幾度の喜怒哀楽を</w:t>
                      </w:r>
                    </w:p>
                    <w:p w14:paraId="04BDEFE3" w14:textId="77777777" w:rsidR="00603031" w:rsidRDefault="00603031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体験された皆さまです。我々の気配りが、もっと通じられるよう努めなけ</w:t>
                      </w:r>
                    </w:p>
                    <w:p w14:paraId="601B7615" w14:textId="1EC15837" w:rsidR="00603031" w:rsidRPr="00B85C1A" w:rsidRDefault="00603031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Cs w:val="2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れば</w:t>
                      </w:r>
                      <w:r w:rsidR="002039EC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Cs w:val="21"/>
                        </w:rPr>
                        <w:t>と思います。今後ともよろしくお願いいたします。</w:t>
                      </w:r>
                    </w:p>
                    <w:p w14:paraId="48BEBDFC" w14:textId="77777777" w:rsidR="00630639" w:rsidRPr="00A85F34" w:rsidRDefault="00630639" w:rsidP="00056825">
                      <w:pPr>
                        <w:ind w:rightChars="-441" w:right="-926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8D571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30BA892" wp14:editId="63FFC1C9">
                <wp:simplePos x="0" y="0"/>
                <wp:positionH relativeFrom="column">
                  <wp:posOffset>7353300</wp:posOffset>
                </wp:positionH>
                <wp:positionV relativeFrom="paragraph">
                  <wp:posOffset>3981450</wp:posOffset>
                </wp:positionV>
                <wp:extent cx="1009650" cy="6286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965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2232CAC" w14:textId="2AB0977D" w:rsidR="003617D4" w:rsidRDefault="004F78E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B06216" wp14:editId="2A00734D">
                                  <wp:extent cx="907899" cy="680720"/>
                                  <wp:effectExtent l="0" t="0" r="6985" b="508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図 9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14161" cy="6854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BA892" id="テキスト ボックス 3" o:spid="_x0000_s1034" type="#_x0000_t202" style="position:absolute;left:0;text-align:left;margin-left:579pt;margin-top:313.5pt;width:79.5pt;height:49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" fillcolor="white [3201]" stroked="f" strokeweight=".5pt">
                <v:textbox>
                  <w:txbxContent>
                    <w:p w14:paraId="22232CAC" w14:textId="2AB0977D" w:rsidR="003617D4" w:rsidRDefault="004F78EF">
                      <w:r>
                        <w:rPr>
                          <w:noProof/>
                        </w:rPr>
                        <w:drawing>
                          <wp:inline distT="0" distB="0" distL="0" distR="0" wp14:anchorId="53B06216" wp14:editId="2A00734D">
                            <wp:extent cx="907899" cy="680720"/>
                            <wp:effectExtent l="0" t="0" r="6985" b="508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図 9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14161" cy="6854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3031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74C8831A" wp14:editId="242F07DF">
                <wp:simplePos x="0" y="0"/>
                <wp:positionH relativeFrom="column">
                  <wp:posOffset>8743950</wp:posOffset>
                </wp:positionH>
                <wp:positionV relativeFrom="paragraph">
                  <wp:posOffset>2247900</wp:posOffset>
                </wp:positionV>
                <wp:extent cx="1047750" cy="771525"/>
                <wp:effectExtent l="0" t="0" r="0" b="952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775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7D94ED" w14:textId="2567E65C" w:rsidR="00A357A6" w:rsidRDefault="00B85C1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DFD0F8C" wp14:editId="33C0D7D2">
                                  <wp:extent cx="885825" cy="643890"/>
                                  <wp:effectExtent l="0" t="0" r="9525" b="3810"/>
                                  <wp:docPr id="6" name="図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図 6"/>
                                          <pic:cNvPicPr/>
                                        </pic:nvPicPr>
                                        <pic:blipFill rotWithShape="1"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655" r="142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5825" cy="643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5574D"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8831A" id="テキスト ボックス 1" o:spid="_x0000_s1035" type="#_x0000_t202" style="position:absolute;left:0;text-align:left;margin-left:688.5pt;margin-top:177pt;width:82.5pt;height:60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" fillcolor="white [3201]" stroked="f" strokeweight=".5pt">
                <v:textbox>
                  <w:txbxContent>
                    <w:p w14:paraId="767D94ED" w14:textId="2567E65C" w:rsidR="00A357A6" w:rsidRDefault="00B85C1A">
                      <w:r>
                        <w:rPr>
                          <w:noProof/>
                        </w:rPr>
                        <w:drawing>
                          <wp:inline distT="0" distB="0" distL="0" distR="0" wp14:anchorId="1DFD0F8C" wp14:editId="33C0D7D2">
                            <wp:extent cx="885825" cy="643890"/>
                            <wp:effectExtent l="0" t="0" r="9525" b="3810"/>
                            <wp:docPr id="6" name="図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図 6"/>
                                    <pic:cNvPicPr/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655" r="1426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85825" cy="64389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5574D"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="00E4694C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2CD2465" wp14:editId="4D56B704">
                <wp:simplePos x="0" y="0"/>
                <wp:positionH relativeFrom="column">
                  <wp:posOffset>1914525</wp:posOffset>
                </wp:positionH>
                <wp:positionV relativeFrom="page">
                  <wp:posOffset>5686425</wp:posOffset>
                </wp:positionV>
                <wp:extent cx="1257300" cy="600075"/>
                <wp:effectExtent l="361950" t="0" r="19050" b="28575"/>
                <wp:wrapThrough wrapText="bothSides">
                  <wp:wrapPolygon edited="0">
                    <wp:start x="327" y="0"/>
                    <wp:lineTo x="-655" y="0"/>
                    <wp:lineTo x="-655" y="10971"/>
                    <wp:lineTo x="-6218" y="10971"/>
                    <wp:lineTo x="-6218" y="21943"/>
                    <wp:lineTo x="327" y="21943"/>
                    <wp:lineTo x="21600" y="21943"/>
                    <wp:lineTo x="21600" y="10971"/>
                    <wp:lineTo x="21273" y="686"/>
                    <wp:lineTo x="21273" y="0"/>
                    <wp:lineTo x="327" y="0"/>
                  </wp:wrapPolygon>
                </wp:wrapThrough>
                <wp:docPr id="5" name="吹き出し: 角を丸めた四角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7300" cy="600075"/>
                        </a:xfrm>
                        <a:prstGeom prst="wedgeRoundRectCallout">
                          <a:avLst>
                            <a:gd name="adj1" fmla="val -78075"/>
                            <a:gd name="adj2" fmla="val 6151"/>
                            <a:gd name="adj3" fmla="val 16667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F1989" w14:textId="25B346EE" w:rsidR="00E4694C" w:rsidRPr="00746956" w:rsidRDefault="00E4694C" w:rsidP="00E4694C">
                            <w:pPr>
                              <w:rPr>
                                <w:rFonts w:ascii="HG創英角ﾎﾟｯﾌﾟ体" w:eastAsia="HG創英角ﾎﾟｯﾌﾟ体" w:hAnsi="HG創英角ﾎﾟｯﾌﾟ体"/>
                                <w:color w:val="000000" w:themeColor="text1"/>
                              </w:rPr>
                            </w:pPr>
                            <w:r w:rsidRPr="0074695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足</w:t>
                            </w:r>
                            <w:r w:rsidR="00FC0203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の</w:t>
                            </w:r>
                            <w:r w:rsidRPr="0074695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筋力</w:t>
                            </w:r>
                            <w:r w:rsidR="00746956" w:rsidRPr="0074695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運動を</w:t>
                            </w:r>
                            <w:r w:rsidR="00746956">
                              <w:rPr>
                                <w:rFonts w:ascii="HG創英角ﾎﾟｯﾌﾟ体" w:eastAsia="HG創英角ﾎﾟｯﾌﾟ体" w:hAnsi="HG創英角ﾎﾟｯﾌﾟ体" w:hint="eastAsia"/>
                                <w:color w:val="000000" w:themeColor="text1"/>
                              </w:rPr>
                              <w:t>行います</w:t>
                            </w:r>
                            <w:r w:rsidR="00746956" w:rsidRPr="00746956">
                              <w:rPr>
                                <w:rFonts w:ascii="ＭＳ 明朝" w:eastAsia="ＭＳ 明朝" w:hAnsi="ＭＳ 明朝" w:cs="ＭＳ 明朝" w:hint="eastAsia"/>
                                <w:color w:val="000000" w:themeColor="text1"/>
                              </w:rPr>
                              <w:t>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CD2465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5" o:spid="_x0000_s1036" type="#_x0000_t62" style="position:absolute;left:0;text-align:left;margin-left:150.75pt;margin-top:447.75pt;width:99pt;height:47.2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" adj="-6064,12129" fillcolor="#dbe5f1 [660]" strokecolor="#365f91 [2404]" strokeweight="2pt">
                <v:textbox>
                  <w:txbxContent>
                    <w:p w14:paraId="073F1989" w14:textId="25B346EE" w:rsidR="00E4694C" w:rsidRPr="00746956" w:rsidRDefault="00E4694C" w:rsidP="00E4694C">
                      <w:pPr>
                        <w:rPr>
                          <w:rFonts w:ascii="HG創英角ﾎﾟｯﾌﾟ体" w:eastAsia="HG創英角ﾎﾟｯﾌﾟ体" w:hAnsi="HG創英角ﾎﾟｯﾌﾟ体"/>
                          <w:color w:val="000000" w:themeColor="text1"/>
                        </w:rPr>
                      </w:pPr>
                      <w:r w:rsidRPr="0074695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足</w:t>
                      </w:r>
                      <w:r w:rsidR="00FC0203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の</w:t>
                      </w:r>
                      <w:r w:rsidRPr="0074695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筋力</w:t>
                      </w:r>
                      <w:r w:rsidR="00746956" w:rsidRPr="0074695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運動を</w:t>
                      </w:r>
                      <w:r w:rsidR="00746956">
                        <w:rPr>
                          <w:rFonts w:ascii="HG創英角ﾎﾟｯﾌﾟ体" w:eastAsia="HG創英角ﾎﾟｯﾌﾟ体" w:hAnsi="HG創英角ﾎﾟｯﾌﾟ体" w:hint="eastAsia"/>
                          <w:color w:val="000000" w:themeColor="text1"/>
                        </w:rPr>
                        <w:t>行います</w:t>
                      </w:r>
                      <w:r w:rsidR="00746956" w:rsidRPr="00746956">
                        <w:rPr>
                          <w:rFonts w:ascii="ＭＳ 明朝" w:eastAsia="ＭＳ 明朝" w:hAnsi="ＭＳ 明朝" w:cs="ＭＳ 明朝" w:hint="eastAsia"/>
                          <w:color w:val="000000" w:themeColor="text1"/>
                        </w:rPr>
                        <w:t>❢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B0673B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4E55E9B" wp14:editId="401C3EB9">
                <wp:simplePos x="0" y="0"/>
                <wp:positionH relativeFrom="column">
                  <wp:posOffset>5610225</wp:posOffset>
                </wp:positionH>
                <wp:positionV relativeFrom="paragraph">
                  <wp:posOffset>5962649</wp:posOffset>
                </wp:positionV>
                <wp:extent cx="4000500" cy="847725"/>
                <wp:effectExtent l="19050" t="1905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0" cy="847725"/>
                        </a:xfrm>
                        <a:prstGeom prst="roundRect">
                          <a:avLst>
                            <a:gd name="adj" fmla="val 7830"/>
                          </a:avLst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562B6" w14:textId="60AEAB52" w:rsidR="005C0082" w:rsidRPr="005C0082" w:rsidRDefault="005C0082" w:rsidP="007F52C7">
                            <w:pPr>
                              <w:ind w:firstLineChars="800" w:firstLine="1680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川越町デイサービスセンター</w:t>
                            </w:r>
                          </w:p>
                          <w:p w14:paraId="3E0B204D" w14:textId="0BA94469" w:rsidR="005C0082" w:rsidRDefault="005C0082" w:rsidP="007F52C7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〒510-8123</w:t>
                            </w:r>
                            <w:r w:rsidR="007F52C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川越町豊田一色314</w:t>
                            </w:r>
                            <w:r w:rsidR="007F52C7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</w:t>
                            </w:r>
                            <w:r w:rsidRPr="005C0082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いきいきセンター３階</w:t>
                            </w:r>
                          </w:p>
                          <w:p w14:paraId="6556DD95" w14:textId="27169E9A" w:rsidR="005C0082" w:rsidRPr="005C0082" w:rsidRDefault="005C0082" w:rsidP="00713885">
                            <w:pPr>
                              <w:jc w:val="center"/>
                              <w:rPr>
                                <w:rFonts w:ascii="HGS創英角ﾎﾟｯﾌﾟ体" w:eastAsia="HGS創英角ﾎﾟｯﾌﾟ体" w:hAnsi="HGS創英角ﾎﾟｯﾌﾟ体"/>
                              </w:rPr>
                            </w:pPr>
                            <w:r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>☎059-365-0024</w:t>
                            </w:r>
                            <w:r w:rsidR="00BD753E">
                              <w:rPr>
                                <w:rFonts w:ascii="HGS創英角ﾎﾟｯﾌﾟ体" w:eastAsia="HGS創英角ﾎﾟｯﾌﾟ体" w:hAnsi="HGS創英角ﾎﾟｯﾌﾟ体" w:hint="eastAsia"/>
                              </w:rPr>
                              <w:t xml:space="preserve">　　　担当　駒田圭治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E55E9B" id="角丸四角形 15" o:spid="_x0000_s1037" style="position:absolute;left:0;text-align:left;margin-left:441.75pt;margin-top:469.5pt;width:31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1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" fillcolor="#daeef3 [664]" strokecolor="#92cddc [1944]" strokeweight="3pt">
                <v:textbox>
                  <w:txbxContent>
                    <w:p w14:paraId="3AF562B6" w14:textId="60AEAB52" w:rsidR="005C0082" w:rsidRPr="005C0082" w:rsidRDefault="005C0082" w:rsidP="007F52C7">
                      <w:pPr>
                        <w:ind w:firstLineChars="800" w:firstLine="1680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川越町デイサービスセンター</w:t>
                      </w:r>
                    </w:p>
                    <w:p w14:paraId="3E0B204D" w14:textId="0BA94469" w:rsidR="005C0082" w:rsidRDefault="005C0082" w:rsidP="007F52C7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〒510-8123</w:t>
                      </w:r>
                      <w:r w:rsidR="007F52C7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川越町豊田一色314</w:t>
                      </w:r>
                      <w:r w:rsidR="007F52C7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</w:t>
                      </w:r>
                      <w:r w:rsidRPr="005C0082">
                        <w:rPr>
                          <w:rFonts w:ascii="HGS創英角ﾎﾟｯﾌﾟ体" w:eastAsia="HGS創英角ﾎﾟｯﾌﾟ体" w:hAnsi="HGS創英角ﾎﾟｯﾌﾟ体" w:hint="eastAsia"/>
                        </w:rPr>
                        <w:t>いきいきセンター３階</w:t>
                      </w:r>
                    </w:p>
                    <w:p w14:paraId="6556DD95" w14:textId="27169E9A" w:rsidR="005C0082" w:rsidRPr="005C0082" w:rsidRDefault="005C0082" w:rsidP="00713885">
                      <w:pPr>
                        <w:jc w:val="center"/>
                        <w:rPr>
                          <w:rFonts w:ascii="HGS創英角ﾎﾟｯﾌﾟ体" w:eastAsia="HGS創英角ﾎﾟｯﾌﾟ体" w:hAnsi="HGS創英角ﾎﾟｯﾌﾟ体"/>
                        </w:rPr>
                      </w:pPr>
                      <w:r>
                        <w:rPr>
                          <w:rFonts w:ascii="HGS創英角ﾎﾟｯﾌﾟ体" w:eastAsia="HGS創英角ﾎﾟｯﾌﾟ体" w:hAnsi="HGS創英角ﾎﾟｯﾌﾟ体" w:hint="eastAsia"/>
                        </w:rPr>
                        <w:t>☎059-365-0024</w:t>
                      </w:r>
                      <w:r w:rsidR="00BD753E">
                        <w:rPr>
                          <w:rFonts w:ascii="HGS創英角ﾎﾟｯﾌﾟ体" w:eastAsia="HGS創英角ﾎﾟｯﾌﾟ体" w:hAnsi="HGS創英角ﾎﾟｯﾌﾟ体" w:hint="eastAsia"/>
                        </w:rPr>
                        <w:t xml:space="preserve">　　　担当　駒田圭治</w:t>
                      </w:r>
                    </w:p>
                  </w:txbxContent>
                </v:textbox>
              </v:roundrect>
            </w:pict>
          </mc:Fallback>
        </mc:AlternateContent>
      </w:r>
      <w:r w:rsidR="005F4265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1" locked="0" layoutInCell="1" allowOverlap="1" wp14:anchorId="5C9403AB" wp14:editId="1CC2BA2B">
                <wp:simplePos x="0" y="0"/>
                <wp:positionH relativeFrom="column">
                  <wp:posOffset>5353050</wp:posOffset>
                </wp:positionH>
                <wp:positionV relativeFrom="paragraph">
                  <wp:posOffset>1828800</wp:posOffset>
                </wp:positionV>
                <wp:extent cx="4171950" cy="371475"/>
                <wp:effectExtent l="76200" t="57150" r="76200" b="104775"/>
                <wp:wrapSquare wrapText="bothSides"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714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493DED" w14:textId="3D8F838D" w:rsidR="00BB4EB3" w:rsidRPr="00797753" w:rsidRDefault="00490775" w:rsidP="00797753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AB68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スタッフ</w:t>
                            </w:r>
                            <w:r w:rsidR="00BB4EB3"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紹介</w:t>
                            </w:r>
                            <w:r w:rsidRP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797753">
                              <w:rPr>
                                <w:rFonts w:ascii="HGP創英角ﾎﾟｯﾌﾟ体" w:eastAsia="HGP創英角ﾎﾟｯﾌﾟ体" w:hAnsi="HGP創英角ﾎﾟｯﾌﾟ体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　</w:t>
                            </w:r>
                          </w:p>
                          <w:p w14:paraId="61C4B9D4" w14:textId="77777777" w:rsidR="00BB4EB3" w:rsidRPr="00797753" w:rsidRDefault="00BB4EB3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  <w:p w14:paraId="5819EE5B" w14:textId="77777777" w:rsidR="00490775" w:rsidRPr="004F7A12" w:rsidRDefault="0049077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403AB" id="テキスト ボックス 2" o:spid="_x0000_s1038" type="#_x0000_t202" style="position:absolute;left:0;text-align:left;margin-left:421.5pt;margin-top:2in;width:328.5pt;height:29.25pt;z-index:-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77493DED" w14:textId="3D8F838D" w:rsidR="00BB4EB3" w:rsidRPr="00797753" w:rsidRDefault="00490775" w:rsidP="00797753">
                      <w:pPr>
                        <w:jc w:val="center"/>
                        <w:rPr>
                          <w:rFonts w:ascii="HGP創英角ﾎﾟｯﾌﾟ体" w:eastAsia="HGP創英角ﾎﾟｯﾌﾟ体" w:hAnsi="HGP創英角ﾎﾟｯﾌﾟ体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AB68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スタッフ</w:t>
                      </w:r>
                      <w:r w:rsidR="00BB4EB3"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紹介</w:t>
                      </w:r>
                      <w:r w:rsidRP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797753">
                        <w:rPr>
                          <w:rFonts w:ascii="HGP創英角ﾎﾟｯﾌﾟ体" w:eastAsia="HGP創英角ﾎﾟｯﾌﾟ体" w:hAnsi="HGP創英角ﾎﾟｯﾌﾟ体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　</w:t>
                      </w:r>
                    </w:p>
                    <w:p w14:paraId="61C4B9D4" w14:textId="77777777" w:rsidR="00BB4EB3" w:rsidRPr="00797753" w:rsidRDefault="00BB4EB3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  <w:p w14:paraId="5819EE5B" w14:textId="77777777" w:rsidR="00490775" w:rsidRPr="004F7A12" w:rsidRDefault="0049077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1B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728437D" wp14:editId="68A16698">
                <wp:simplePos x="0" y="0"/>
                <wp:positionH relativeFrom="column">
                  <wp:posOffset>3362325</wp:posOffset>
                </wp:positionH>
                <wp:positionV relativeFrom="paragraph">
                  <wp:posOffset>4781550</wp:posOffset>
                </wp:positionV>
                <wp:extent cx="1381125" cy="1114425"/>
                <wp:effectExtent l="0" t="0" r="9525" b="9525"/>
                <wp:wrapSquare wrapText="bothSides"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3C365E4" w14:textId="6C9787C7" w:rsidR="0055022A" w:rsidRDefault="0052212B" w:rsidP="00046798">
                            <w:pPr>
                              <w:ind w:left="480" w:hangingChars="200" w:hanging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開放事業　　　</w:t>
                            </w:r>
                            <w:r w:rsidR="00A1133F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　　　</w:t>
                            </w:r>
                            <w:proofErr w:type="gramStart"/>
                            <w:r w:rsidR="00291695" w:rsidRPr="0029169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ろば</w:t>
                            </w:r>
                            <w:proofErr w:type="gramEnd"/>
                            <w:r w:rsidR="00291695" w:rsidRPr="00291695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カフェ</w:t>
                            </w:r>
                          </w:p>
                          <w:p w14:paraId="442E58A1" w14:textId="115578A7" w:rsidR="00046798" w:rsidRDefault="00B32FBA" w:rsidP="00E32110">
                            <w:pPr>
                              <w:ind w:left="480" w:hangingChars="200" w:hanging="48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６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月</w:t>
                            </w:r>
                            <w:r w:rsidR="00D6083E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１９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 xml:space="preserve">日 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E32110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(日)</w:t>
                            </w:r>
                          </w:p>
                          <w:p w14:paraId="14D7B9D2" w14:textId="69D865BE" w:rsidR="00E32110" w:rsidRDefault="00E32110" w:rsidP="009D0917">
                            <w:pPr>
                              <w:ind w:leftChars="100" w:left="450" w:hangingChars="100" w:hanging="24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9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:30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～11:</w:t>
                            </w:r>
                            <w:r w:rsidR="00D55152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szCs w:val="24"/>
                              </w:rPr>
                              <w:t>0</w:t>
                            </w:r>
                          </w:p>
                          <w:p w14:paraId="14B0E627" w14:textId="4137F19A" w:rsidR="00E06B55" w:rsidRPr="00563AF7" w:rsidRDefault="00E06B55" w:rsidP="00563AF7">
                            <w:pPr>
                              <w:ind w:leftChars="100" w:left="210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8437D" id="テキスト ボックス 26" o:spid="_x0000_s1039" type="#_x0000_t202" style="position:absolute;left:0;text-align:left;margin-left:264.75pt;margin-top:376.5pt;width:108.75pt;height:87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" fillcolor="white [3201]" stroked="f" strokeweight=".5pt">
                <v:textbox>
                  <w:txbxContent>
                    <w:p w14:paraId="23C365E4" w14:textId="6C9787C7" w:rsidR="0055022A" w:rsidRDefault="0052212B" w:rsidP="00046798">
                      <w:pPr>
                        <w:ind w:left="480" w:hangingChars="200" w:hanging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開放事業　　　</w:t>
                      </w:r>
                      <w:r w:rsidR="00A1133F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　　　</w:t>
                      </w:r>
                      <w:proofErr w:type="gramStart"/>
                      <w:r w:rsidR="00291695" w:rsidRPr="0029169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ろば</w:t>
                      </w:r>
                      <w:proofErr w:type="gramEnd"/>
                      <w:r w:rsidR="00291695" w:rsidRPr="00291695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カフェ</w:t>
                      </w:r>
                    </w:p>
                    <w:p w14:paraId="442E58A1" w14:textId="115578A7" w:rsidR="00046798" w:rsidRDefault="00B32FBA" w:rsidP="00E32110">
                      <w:pPr>
                        <w:ind w:left="480" w:hangingChars="200" w:hanging="48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６</w:t>
                      </w:r>
                      <w:r w:rsidR="00E3211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月</w:t>
                      </w:r>
                      <w:r w:rsidR="00D6083E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１９</w:t>
                      </w:r>
                      <w:r w:rsidR="00E3211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 xml:space="preserve">日 </w:t>
                      </w:r>
                      <w:r w:rsidR="00E32110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 xml:space="preserve"> </w:t>
                      </w:r>
                      <w:r w:rsidR="00E32110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(日)</w:t>
                      </w:r>
                    </w:p>
                    <w:p w14:paraId="14D7B9D2" w14:textId="69D865BE" w:rsidR="00E32110" w:rsidRDefault="00E32110" w:rsidP="009D0917">
                      <w:pPr>
                        <w:ind w:leftChars="100" w:left="450" w:hangingChars="100" w:hanging="24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9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:30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～11:</w:t>
                      </w:r>
                      <w:r w:rsidR="00D55152"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  <w:t>3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szCs w:val="24"/>
                        </w:rPr>
                        <w:t>0</w:t>
                      </w:r>
                    </w:p>
                    <w:p w14:paraId="14B0E627" w14:textId="4137F19A" w:rsidR="00E06B55" w:rsidRPr="00563AF7" w:rsidRDefault="00E06B55" w:rsidP="00563AF7">
                      <w:pPr>
                        <w:ind w:leftChars="100" w:left="210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551B3"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432FF82" wp14:editId="10AF6A2F">
                <wp:simplePos x="0" y="0"/>
                <wp:positionH relativeFrom="column">
                  <wp:posOffset>3105150</wp:posOffset>
                </wp:positionH>
                <wp:positionV relativeFrom="paragraph">
                  <wp:posOffset>4591050</wp:posOffset>
                </wp:positionV>
                <wp:extent cx="1924050" cy="1371600"/>
                <wp:effectExtent l="133350" t="152400" r="152400" b="171450"/>
                <wp:wrapNone/>
                <wp:docPr id="29" name="楕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4050" cy="1371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</a:ln>
                        <a:effectLst>
                          <a:glow rad="139700">
                            <a:schemeClr val="accent5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51DE8" id="楕円 29" o:spid="_x0000_s1026" style="position:absolute;left:0;text-align:left;margin-left:244.5pt;margin-top:361.5pt;width:151.5pt;height:108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" filled="f" strokecolor="#c6d9f1 [671]" strokeweight="2pt"/>
            </w:pict>
          </mc:Fallback>
        </mc:AlternateContent>
      </w:r>
      <w:r w:rsidR="001551B3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EA9C358" wp14:editId="1AC359B0">
                <wp:simplePos x="0" y="0"/>
                <wp:positionH relativeFrom="column">
                  <wp:posOffset>295275</wp:posOffset>
                </wp:positionH>
                <wp:positionV relativeFrom="paragraph">
                  <wp:posOffset>2752725</wp:posOffset>
                </wp:positionV>
                <wp:extent cx="2124075" cy="457200"/>
                <wp:effectExtent l="76200" t="57150" r="85725" b="9525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4075" cy="457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09CCD" w14:textId="7BCB9DE2" w:rsidR="00D55152" w:rsidRDefault="00D55152" w:rsidP="00D55152">
                            <w:pPr>
                              <w:ind w:firstLineChars="100" w:firstLine="320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  <w:r w:rsidR="00B32FBA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６</w:t>
                            </w: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月の行事～</w:t>
                            </w:r>
                          </w:p>
                          <w:p w14:paraId="4E1DC182" w14:textId="1F99892F" w:rsidR="004F7A12" w:rsidRPr="00E23ABB" w:rsidRDefault="004F7A12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月の</w:t>
                            </w:r>
                            <w:r w:rsidR="00AE76E1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行事</w:t>
                            </w:r>
                            <w:r w:rsidR="00490775" w:rsidRPr="00E23ABB">
                              <w:rPr>
                                <w:rFonts w:ascii="メイリオ" w:eastAsia="メイリオ" w:hAnsi="メイリオ" w:cs="メイリオ" w:hint="eastAsia"/>
                                <w:b/>
                                <w:sz w:val="32"/>
                                <w:szCs w:val="3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～</w:t>
                            </w:r>
                          </w:p>
                          <w:p w14:paraId="6695700A" w14:textId="77777777" w:rsidR="00E87FBD" w:rsidRPr="004F7A12" w:rsidRDefault="00E87FBD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A9C358" id="テキスト ボックス 14" o:spid="_x0000_s1040" type="#_x0000_t202" style="position:absolute;left:0;text-align:left;margin-left:23.25pt;margin-top:216.75pt;width:167.25pt;height:3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" fillcolor="#daeef3 [664]" strokecolor="#92cddc [1944]" strokeweight="3pt">
                <v:shadow on="t" color="black" opacity="24903f" origin=",.5" offset="0,.55556mm"/>
                <v:textbox>
                  <w:txbxContent>
                    <w:p w14:paraId="60309CCD" w14:textId="7BCB9DE2" w:rsidR="00D55152" w:rsidRDefault="00D55152" w:rsidP="00D55152">
                      <w:pPr>
                        <w:ind w:firstLineChars="100" w:firstLine="320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  <w:r w:rsidR="00B32FBA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６</w:t>
                      </w:r>
                      <w:r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月の行事～</w:t>
                      </w:r>
                    </w:p>
                    <w:p w14:paraId="4E1DC182" w14:textId="1F99892F" w:rsidR="004F7A12" w:rsidRPr="00E23ABB" w:rsidRDefault="004F7A12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月の</w:t>
                      </w:r>
                      <w:r w:rsidR="00AE76E1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行事</w:t>
                      </w:r>
                      <w:r w:rsidR="00490775" w:rsidRPr="00E23ABB">
                        <w:rPr>
                          <w:rFonts w:ascii="メイリオ" w:eastAsia="メイリオ" w:hAnsi="メイリオ" w:cs="メイリオ" w:hint="eastAsia"/>
                          <w:b/>
                          <w:sz w:val="32"/>
                          <w:szCs w:val="3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～</w:t>
                      </w:r>
                    </w:p>
                    <w:p w14:paraId="6695700A" w14:textId="77777777" w:rsidR="00E87FBD" w:rsidRPr="004F7A12" w:rsidRDefault="00E87FBD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1B3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1" behindDoc="1" locked="0" layoutInCell="1" allowOverlap="1" wp14:anchorId="2045DE8A" wp14:editId="13A2A739">
                <wp:simplePos x="0" y="0"/>
                <wp:positionH relativeFrom="column">
                  <wp:posOffset>-152400</wp:posOffset>
                </wp:positionH>
                <wp:positionV relativeFrom="paragraph">
                  <wp:posOffset>3019425</wp:posOffset>
                </wp:positionV>
                <wp:extent cx="5267325" cy="3486150"/>
                <wp:effectExtent l="0" t="0" r="28575" b="19050"/>
                <wp:wrapSquare wrapText="bothSides"/>
                <wp:docPr id="16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67325" cy="348615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E9A431" w14:textId="3427F0F8" w:rsidR="00AE76E1" w:rsidRDefault="00AE76E1" w:rsidP="00713885">
                            <w:pPr>
                              <w:jc w:val="left"/>
                              <w:rPr>
                                <w:sz w:val="24"/>
                                <w:szCs w:val="26"/>
                              </w:rPr>
                            </w:pPr>
                          </w:p>
                          <w:p w14:paraId="7B54264B" w14:textId="07DE4BA3" w:rsidR="008809DB" w:rsidRPr="008809DB" w:rsidRDefault="00A73FB3" w:rsidP="00713885">
                            <w:pPr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A73FB3">
                              <w:rPr>
                                <w:rFonts w:ascii="Segoe UI Symbol" w:eastAsia="HGP創英角ﾎﾟｯﾌﾟ体" w:hAnsi="Segoe UI Symbol" w:cs="Segoe UI Symbol"/>
                                <w:sz w:val="36"/>
                                <w:szCs w:val="36"/>
                              </w:rPr>
                              <w:t>☛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おやつ作り（あんみつ）</w:t>
                            </w:r>
                            <w:r w:rsidR="008809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・・</w:t>
                            </w:r>
                            <w:r w:rsidR="009D091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４</w:t>
                            </w:r>
                            <w:r w:rsidR="008809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６</w:t>
                            </w:r>
                            <w:r w:rsidR="008809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日　　　　　　　　　　</w:t>
                            </w:r>
                          </w:p>
                          <w:p w14:paraId="34726B5A" w14:textId="59B5C338" w:rsidR="0019371A" w:rsidRPr="00161A02" w:rsidRDefault="00A73FB3" w:rsidP="0019371A">
                            <w:pPr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bookmarkStart w:id="0" w:name="_Hlk81213742"/>
                            <w:r>
                              <w:rPr>
                                <w:rFonts w:ascii="Segoe UI Symbol" w:eastAsia="HG創英角ﾎﾟｯﾌﾟ体" w:hAnsi="Segoe UI Symbol" w:cs="Segoe UI Symbol" w:hint="eastAsia"/>
                                <w:sz w:val="36"/>
                                <w:szCs w:val="36"/>
                              </w:rPr>
                              <w:t>☛</w:t>
                            </w:r>
                            <w:r w:rsidR="00161A02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変わり風呂</w:t>
                            </w:r>
                            <w:r w:rsidR="009D0917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（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みかん</w:t>
                            </w:r>
                            <w:r w:rsidR="009D0917">
                              <w:rPr>
                                <w:rFonts w:ascii="Segoe UI Emoji" w:eastAsia="HGP創英角ﾎﾟｯﾌﾟ体" w:hAnsi="Segoe UI Emoji" w:hint="eastAsia"/>
                                <w:sz w:val="36"/>
                                <w:szCs w:val="36"/>
                              </w:rPr>
                              <w:t>）</w:t>
                            </w:r>
                            <w:r w:rsidR="0019371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・・</w:t>
                            </w:r>
                            <w:r w:rsidR="004B1C60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１６・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１７</w:t>
                            </w:r>
                            <w:r w:rsidR="008809DB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・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１８</w:t>
                            </w:r>
                            <w:r w:rsidR="0019371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日</w:t>
                            </w:r>
                          </w:p>
                          <w:p w14:paraId="7BB8AA08" w14:textId="68C01EF6" w:rsidR="00432ACB" w:rsidRDefault="00414365" w:rsidP="0019371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 w:rsidRPr="00C243D9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☛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避難訓練・・27日</w:t>
                            </w:r>
                          </w:p>
                          <w:p w14:paraId="2D70AF91" w14:textId="77777777" w:rsidR="00746956" w:rsidRPr="00746956" w:rsidRDefault="00746956" w:rsidP="0019371A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Cs w:val="21"/>
                              </w:rPr>
                            </w:pPr>
                          </w:p>
                          <w:p w14:paraId="6C398C2B" w14:textId="2C10CD3D" w:rsidR="0019371A" w:rsidRDefault="005025F1" w:rsidP="00746956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♬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６</w:t>
                            </w:r>
                            <w:r w:rsidR="0019371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月のレクレーション♬</w:t>
                            </w:r>
                          </w:p>
                          <w:p w14:paraId="37EA7BE1" w14:textId="2ADD7859" w:rsidR="00046798" w:rsidRDefault="00563AF7" w:rsidP="00746956">
                            <w:pPr>
                              <w:ind w:firstLineChars="100" w:firstLine="360"/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体操【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茶摘み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 xml:space="preserve">】　</w:t>
                            </w:r>
                          </w:p>
                          <w:p w14:paraId="1321A490" w14:textId="50CB2E58" w:rsidR="00563AF7" w:rsidRDefault="00563AF7" w:rsidP="00746956">
                            <w:pPr>
                              <w:ind w:firstLineChars="100" w:firstLine="360"/>
                              <w:jc w:val="left"/>
                              <w:rPr>
                                <w:rFonts w:ascii="Segoe UI Emoji" w:eastAsia="HGP創英角ﾎﾟｯﾌﾟ体" w:hAnsi="Segoe UI Emoj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うた【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雨ふり・</w:t>
                            </w:r>
                            <w:r w:rsidR="00E4694C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銀座</w:t>
                            </w:r>
                            <w:r w:rsidR="00B32FBA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の恋の物語</w:t>
                            </w:r>
                            <w:r w:rsidR="00046798">
                              <w:rPr>
                                <w:rFonts w:ascii="HGP創英角ﾎﾟｯﾌﾟ体" w:eastAsia="HGP創英角ﾎﾟｯﾌﾟ体" w:hAnsi="HGP創英角ﾎﾟｯﾌﾟ体" w:hint="eastAsia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113FC1AE" w14:textId="69EFEB6F" w:rsidR="001435A9" w:rsidRPr="001435A9" w:rsidRDefault="001435A9" w:rsidP="00E123FD">
                            <w:pPr>
                              <w:ind w:firstLineChars="300" w:firstLine="1080"/>
                              <w:jc w:val="left"/>
                              <w:rPr>
                                <w:rFonts w:ascii="Segoe UI Emoji" w:eastAsia="Segoe UI Emoji" w:hAnsi="Segoe UI Emoji"/>
                                <w:sz w:val="36"/>
                                <w:szCs w:val="36"/>
                              </w:rPr>
                            </w:pPr>
                          </w:p>
                          <w:p w14:paraId="37E86689" w14:textId="7146963B" w:rsidR="004D2EEB" w:rsidRPr="00424B84" w:rsidRDefault="004D2EEB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36"/>
                                <w:szCs w:val="36"/>
                              </w:rPr>
                            </w:pPr>
                          </w:p>
                          <w:bookmarkEnd w:id="0"/>
                          <w:p w14:paraId="57526737" w14:textId="3606230D" w:rsidR="0071160B" w:rsidRDefault="0071160B" w:rsidP="002C4559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32"/>
                                <w:szCs w:val="32"/>
                              </w:rPr>
                              <w:t xml:space="preserve">　　</w:t>
                            </w:r>
                          </w:p>
                          <w:p w14:paraId="2B86E154" w14:textId="6660292C" w:rsidR="0071160B" w:rsidRPr="0071160B" w:rsidRDefault="0071160B" w:rsidP="00713885">
                            <w:pPr>
                              <w:jc w:val="left"/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5DE8A" id="Text Box 8" o:spid="_x0000_s1041" type="#_x0000_t202" style="position:absolute;left:0;text-align:left;margin-left:-12pt;margin-top:237.75pt;width:414.75pt;height:274.5pt;z-index:-2516572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" fillcolor="white [3201]" strokecolor="#4bacc6 [3208]" strokeweight="2pt">
                <v:textbox inset="5.85pt,.7pt,5.85pt,.7pt">
                  <w:txbxContent>
                    <w:p w14:paraId="04E9A431" w14:textId="3427F0F8" w:rsidR="00AE76E1" w:rsidRDefault="00AE76E1" w:rsidP="00713885">
                      <w:pPr>
                        <w:jc w:val="left"/>
                        <w:rPr>
                          <w:sz w:val="24"/>
                          <w:szCs w:val="26"/>
                        </w:rPr>
                      </w:pPr>
                    </w:p>
                    <w:p w14:paraId="7B54264B" w14:textId="07DE4BA3" w:rsidR="008809DB" w:rsidRPr="008809DB" w:rsidRDefault="00A73FB3" w:rsidP="00713885">
                      <w:pPr>
                        <w:jc w:val="left"/>
                        <w:rPr>
                          <w:sz w:val="36"/>
                          <w:szCs w:val="36"/>
                        </w:rPr>
                      </w:pPr>
                      <w:r w:rsidRPr="00A73FB3">
                        <w:rPr>
                          <w:rFonts w:ascii="Segoe UI Symbol" w:eastAsia="HGP創英角ﾎﾟｯﾌﾟ体" w:hAnsi="Segoe UI Symbol" w:cs="Segoe UI Symbol"/>
                          <w:sz w:val="36"/>
                          <w:szCs w:val="36"/>
                        </w:rPr>
                        <w:t>☛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おやつ作り（あんみつ）</w:t>
                      </w:r>
                      <w:r w:rsidR="008809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・・</w:t>
                      </w:r>
                      <w:r w:rsidR="009D091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４</w:t>
                      </w:r>
                      <w:r w:rsidR="008809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６</w:t>
                      </w:r>
                      <w:r w:rsidR="008809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日　　　　　　　　　　</w:t>
                      </w:r>
                    </w:p>
                    <w:p w14:paraId="34726B5A" w14:textId="59B5C338" w:rsidR="0019371A" w:rsidRPr="00161A02" w:rsidRDefault="00A73FB3" w:rsidP="0019371A">
                      <w:pPr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bookmarkStart w:id="1" w:name="_Hlk81213742"/>
                      <w:r>
                        <w:rPr>
                          <w:rFonts w:ascii="Segoe UI Symbol" w:eastAsia="HG創英角ﾎﾟｯﾌﾟ体" w:hAnsi="Segoe UI Symbol" w:cs="Segoe UI Symbol" w:hint="eastAsia"/>
                          <w:sz w:val="36"/>
                          <w:szCs w:val="36"/>
                        </w:rPr>
                        <w:t>☛</w:t>
                      </w:r>
                      <w:r w:rsidR="00161A02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変わり風呂</w:t>
                      </w:r>
                      <w:r w:rsidR="009D0917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（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みかん</w:t>
                      </w:r>
                      <w:r w:rsidR="009D0917">
                        <w:rPr>
                          <w:rFonts w:ascii="Segoe UI Emoji" w:eastAsia="HGP創英角ﾎﾟｯﾌﾟ体" w:hAnsi="Segoe UI Emoji" w:hint="eastAsia"/>
                          <w:sz w:val="36"/>
                          <w:szCs w:val="36"/>
                        </w:rPr>
                        <w:t>）</w:t>
                      </w:r>
                      <w:r w:rsidR="0019371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・・</w:t>
                      </w:r>
                      <w:r w:rsidR="004B1C60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１６・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１７</w:t>
                      </w:r>
                      <w:r w:rsidR="008809DB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・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１８</w:t>
                      </w:r>
                      <w:r w:rsidR="0019371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日</w:t>
                      </w:r>
                    </w:p>
                    <w:p w14:paraId="7BB8AA08" w14:textId="68C01EF6" w:rsidR="00432ACB" w:rsidRDefault="00414365" w:rsidP="0019371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 w:rsidRPr="00C243D9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☛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避難訓練・・27日</w:t>
                      </w:r>
                    </w:p>
                    <w:p w14:paraId="2D70AF91" w14:textId="77777777" w:rsidR="00746956" w:rsidRPr="00746956" w:rsidRDefault="00746956" w:rsidP="0019371A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Cs w:val="21"/>
                        </w:rPr>
                      </w:pPr>
                    </w:p>
                    <w:p w14:paraId="6C398C2B" w14:textId="2C10CD3D" w:rsidR="0019371A" w:rsidRDefault="005025F1" w:rsidP="00746956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♬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６</w:t>
                      </w:r>
                      <w:r w:rsidR="0019371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月のレクレーション♬</w:t>
                      </w:r>
                    </w:p>
                    <w:p w14:paraId="37EA7BE1" w14:textId="2ADD7859" w:rsidR="00046798" w:rsidRDefault="00563AF7" w:rsidP="00746956">
                      <w:pPr>
                        <w:ind w:firstLineChars="100" w:firstLine="360"/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体操【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茶摘み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 xml:space="preserve">】　</w:t>
                      </w:r>
                    </w:p>
                    <w:p w14:paraId="1321A490" w14:textId="50CB2E58" w:rsidR="00563AF7" w:rsidRDefault="00563AF7" w:rsidP="00746956">
                      <w:pPr>
                        <w:ind w:firstLineChars="100" w:firstLine="360"/>
                        <w:jc w:val="left"/>
                        <w:rPr>
                          <w:rFonts w:ascii="Segoe UI Emoji" w:eastAsia="HGP創英角ﾎﾟｯﾌﾟ体" w:hAnsi="Segoe UI Emoji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うた【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雨ふり・</w:t>
                      </w:r>
                      <w:r w:rsidR="00E4694C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銀座</w:t>
                      </w:r>
                      <w:r w:rsidR="00B32FBA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の恋の物語</w:t>
                      </w:r>
                      <w:r w:rsidR="00046798">
                        <w:rPr>
                          <w:rFonts w:ascii="HGP創英角ﾎﾟｯﾌﾟ体" w:eastAsia="HGP創英角ﾎﾟｯﾌﾟ体" w:hAnsi="HGP創英角ﾎﾟｯﾌﾟ体" w:hint="eastAsia"/>
                          <w:sz w:val="36"/>
                          <w:szCs w:val="36"/>
                        </w:rPr>
                        <w:t>】</w:t>
                      </w:r>
                    </w:p>
                    <w:p w14:paraId="113FC1AE" w14:textId="69EFEB6F" w:rsidR="001435A9" w:rsidRPr="001435A9" w:rsidRDefault="001435A9" w:rsidP="00E123FD">
                      <w:pPr>
                        <w:ind w:firstLineChars="300" w:firstLine="1080"/>
                        <w:jc w:val="left"/>
                        <w:rPr>
                          <w:rFonts w:ascii="Segoe UI Emoji" w:eastAsia="Segoe UI Emoji" w:hAnsi="Segoe UI Emoji"/>
                          <w:sz w:val="36"/>
                          <w:szCs w:val="36"/>
                        </w:rPr>
                      </w:pPr>
                    </w:p>
                    <w:p w14:paraId="37E86689" w14:textId="7146963B" w:rsidR="004D2EEB" w:rsidRPr="00424B84" w:rsidRDefault="004D2EEB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36"/>
                          <w:szCs w:val="36"/>
                        </w:rPr>
                      </w:pPr>
                    </w:p>
                    <w:bookmarkEnd w:id="1"/>
                    <w:p w14:paraId="57526737" w14:textId="3606230D" w:rsidR="0071160B" w:rsidRDefault="0071160B" w:rsidP="002C4559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32"/>
                          <w:szCs w:val="32"/>
                        </w:rPr>
                        <w:t xml:space="preserve">　　</w:t>
                      </w:r>
                    </w:p>
                    <w:p w14:paraId="2B86E154" w14:textId="6660292C" w:rsidR="0071160B" w:rsidRPr="0071160B" w:rsidRDefault="0071160B" w:rsidP="00713885">
                      <w:pPr>
                        <w:jc w:val="left"/>
                        <w:rPr>
                          <w:rFonts w:ascii="HGP創英角ﾎﾟｯﾌﾟ体" w:eastAsia="HGP創英角ﾎﾟｯﾌﾟ体" w:hAnsi="HGP創英角ﾎﾟｯﾌﾟ体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672AE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0336" behindDoc="1" locked="0" layoutInCell="1" allowOverlap="1" wp14:anchorId="59DFD33F" wp14:editId="0D6792E9">
                <wp:simplePos x="0" y="0"/>
                <wp:positionH relativeFrom="column">
                  <wp:posOffset>5343525</wp:posOffset>
                </wp:positionH>
                <wp:positionV relativeFrom="paragraph">
                  <wp:posOffset>57150</wp:posOffset>
                </wp:positionV>
                <wp:extent cx="4371975" cy="438150"/>
                <wp:effectExtent l="76200" t="57150" r="85725" b="95250"/>
                <wp:wrapSquare wrapText="bothSides"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4381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381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082A42" w14:textId="191CD16D" w:rsidR="00752A55" w:rsidRPr="00432ACB" w:rsidRDefault="00133370" w:rsidP="00072B24">
                            <w:pPr>
                              <w:ind w:firstLineChars="400" w:firstLine="1124"/>
                              <w:rPr>
                                <w:rFonts w:ascii="Segoe UI Emoji" w:eastAsia="HGP創英角ﾎﾟｯﾌﾟ体" w:hAnsi="Segoe UI Emoji" w:cs="メイリオ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『</w:t>
                            </w:r>
                            <w:r w:rsidR="00BB0058"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ろばカフェ</w:t>
                            </w:r>
                            <w:r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』</w:t>
                            </w:r>
                            <w:r w:rsidR="00BB0058">
                              <w:rPr>
                                <w:rFonts w:ascii="Segoe UI Emoji" w:eastAsia="HGP創英角ﾎﾟｯﾌﾟ体" w:hAnsi="Segoe UI Emoji" w:cs="メイリオ" w:hint="eastAsia"/>
                                <w:b/>
                                <w:sz w:val="28"/>
                                <w:szCs w:val="2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再開しました❢</w:t>
                            </w:r>
                          </w:p>
                          <w:p w14:paraId="1449F8C6" w14:textId="77777777" w:rsidR="00752A55" w:rsidRPr="004F7A12" w:rsidRDefault="00752A55" w:rsidP="004F7A12">
                            <w:pPr>
                              <w:jc w:val="center"/>
                              <w:rPr>
                                <w:rFonts w:ascii="メイリオ" w:eastAsia="メイリオ" w:hAnsi="メイリオ" w:cs="メイリオ"/>
                                <w:b/>
                                <w:sz w:val="48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DFD33F" id="テキスト ボックス 45" o:spid="_x0000_s1042" type="#_x0000_t202" style="position:absolute;left:0;text-align:left;margin-left:420.75pt;margin-top:4.5pt;width:344.25pt;height:34.5pt;z-index:-25152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" fillcolor="#daeef3 [664]" strokecolor="#92cddc [1944]" strokeweight="3pt">
                <v:shadow on="t" color="black" opacity="24903f" origin=",.5" offset="0,.55556mm"/>
                <v:textbox inset=",0,,0">
                  <w:txbxContent>
                    <w:p w14:paraId="40082A42" w14:textId="191CD16D" w:rsidR="00752A55" w:rsidRPr="00432ACB" w:rsidRDefault="00133370" w:rsidP="00072B24">
                      <w:pPr>
                        <w:ind w:firstLineChars="400" w:firstLine="1124"/>
                        <w:rPr>
                          <w:rFonts w:ascii="Segoe UI Emoji" w:eastAsia="HGP創英角ﾎﾟｯﾌﾟ体" w:hAnsi="Segoe UI Emoji" w:cs="メイリオ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『</w:t>
                      </w:r>
                      <w:r w:rsidR="00BB0058"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ろばカフェ</w:t>
                      </w:r>
                      <w:r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』</w:t>
                      </w:r>
                      <w:r w:rsidR="00BB0058">
                        <w:rPr>
                          <w:rFonts w:ascii="Segoe UI Emoji" w:eastAsia="HGP創英角ﾎﾟｯﾌﾟ体" w:hAnsi="Segoe UI Emoji" w:cs="メイリオ" w:hint="eastAsia"/>
                          <w:b/>
                          <w:sz w:val="28"/>
                          <w:szCs w:val="2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再開しました❢</w:t>
                      </w:r>
                    </w:p>
                    <w:p w14:paraId="1449F8C6" w14:textId="77777777" w:rsidR="00752A55" w:rsidRPr="004F7A12" w:rsidRDefault="00752A55" w:rsidP="004F7A12">
                      <w:pPr>
                        <w:jc w:val="center"/>
                        <w:rPr>
                          <w:rFonts w:ascii="メイリオ" w:eastAsia="メイリオ" w:hAnsi="メイリオ" w:cs="メイリオ"/>
                          <w:b/>
                          <w:sz w:val="48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40BC7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360056D" wp14:editId="5E4119DF">
                <wp:simplePos x="0" y="0"/>
                <wp:positionH relativeFrom="column">
                  <wp:posOffset>5333365</wp:posOffset>
                </wp:positionH>
                <wp:positionV relativeFrom="paragraph">
                  <wp:posOffset>3895725</wp:posOffset>
                </wp:positionV>
                <wp:extent cx="1857375" cy="762000"/>
                <wp:effectExtent l="0" t="0" r="28575" b="1905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7375" cy="762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00261A0" w14:textId="33E71F03" w:rsidR="00A75E00" w:rsidRPr="002747D1" w:rsidRDefault="00A75E00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0"/>
                                <w:szCs w:val="20"/>
                              </w:rPr>
                            </w:pPr>
                            <w:r w:rsidRPr="002747D1">
                              <w:rPr>
                                <w:rFonts w:ascii="HGS創英角ﾎﾟｯﾌﾟ体" w:eastAsia="HGS創英角ﾎﾟｯﾌﾟ体" w:hAnsi="HGS創英角ﾎﾟｯﾌﾟ体" w:hint="eastAsia"/>
                                <w:sz w:val="20"/>
                                <w:szCs w:val="20"/>
                              </w:rPr>
                              <w:t>毎号、このコーナーでは職員の紹介をします❕日頃の思いが伝わりますように・・・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60056D" id="テキスト ボックス 19" o:spid="_x0000_s1043" type="#_x0000_t202" style="position:absolute;left:0;text-align:left;margin-left:419.95pt;margin-top:306.75pt;width:146.25pt;height:60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" fillcolor="white [3201]" strokeweight=".5pt">
                <v:textbox>
                  <w:txbxContent>
                    <w:p w14:paraId="100261A0" w14:textId="33E71F03" w:rsidR="00A75E00" w:rsidRPr="002747D1" w:rsidRDefault="00A75E00">
                      <w:pPr>
                        <w:rPr>
                          <w:rFonts w:ascii="HGS創英角ﾎﾟｯﾌﾟ体" w:eastAsia="HGS創英角ﾎﾟｯﾌﾟ体" w:hAnsi="HGS創英角ﾎﾟｯﾌﾟ体"/>
                          <w:sz w:val="20"/>
                          <w:szCs w:val="20"/>
                        </w:rPr>
                      </w:pPr>
                      <w:r w:rsidRPr="002747D1">
                        <w:rPr>
                          <w:rFonts w:ascii="HGS創英角ﾎﾟｯﾌﾟ体" w:eastAsia="HGS創英角ﾎﾟｯﾌﾟ体" w:hAnsi="HGS創英角ﾎﾟｯﾌﾟ体" w:hint="eastAsia"/>
                          <w:sz w:val="20"/>
                          <w:szCs w:val="20"/>
                        </w:rPr>
                        <w:t>毎号、このコーナーでは職員の紹介をします❕日頃の思いが伝わりますように・・・</w:t>
                      </w:r>
                    </w:p>
                  </w:txbxContent>
                </v:textbox>
              </v:shape>
            </w:pict>
          </mc:Fallback>
        </mc:AlternateContent>
      </w:r>
      <w:r w:rsidR="00E123F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36" behindDoc="0" locked="0" layoutInCell="1" allowOverlap="1" wp14:anchorId="0F60B438" wp14:editId="487BF92C">
                <wp:simplePos x="0" y="0"/>
                <wp:positionH relativeFrom="column">
                  <wp:posOffset>5219700</wp:posOffset>
                </wp:positionH>
                <wp:positionV relativeFrom="page">
                  <wp:posOffset>762000</wp:posOffset>
                </wp:positionV>
                <wp:extent cx="4619625" cy="1466850"/>
                <wp:effectExtent l="19050" t="19050" r="28575" b="19050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962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367BCDDC" w14:textId="5CA2FD3D" w:rsidR="00BD5C3E" w:rsidRDefault="00BD5C3E">
                            <w:pPr>
                              <w:rPr>
                                <w:rFonts w:ascii="Segoe UI Emoji" w:eastAsia="HG丸ｺﾞｼｯｸM-PRO" w:hAnsi="Segoe UI Emoji"/>
                                <w:color w:val="333333"/>
                                <w:shd w:val="clear" w:color="auto" w:fill="FFFFFF"/>
                              </w:rPr>
                            </w:pPr>
                          </w:p>
                          <w:p w14:paraId="46C5F1CF" w14:textId="77777777" w:rsidR="00B95498" w:rsidRPr="00A757F0" w:rsidRDefault="00B95498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新型コロナウイルスの感染状況を考慮し、休止して</w:t>
                            </w:r>
                          </w:p>
                          <w:p w14:paraId="01A3CF4E" w14:textId="3C2342B1" w:rsidR="008A2352" w:rsidRPr="00A757F0" w:rsidRDefault="00B95498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おりました「ろばカフェ」を5月22日再開しました</w:t>
                            </w:r>
                          </w:p>
                          <w:p w14:paraId="2FC25725" w14:textId="4C6CD99A" w:rsidR="00B95498" w:rsidRPr="00A757F0" w:rsidRDefault="00B95498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今回は11名の方にご参加いただき、</w:t>
                            </w:r>
                            <w:r w:rsidR="00A757F0"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“傘”の創作や</w:t>
                            </w:r>
                          </w:p>
                          <w:p w14:paraId="3B4FBB06" w14:textId="4033C98D" w:rsidR="00A757F0" w:rsidRPr="00A757F0" w:rsidRDefault="00A757F0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曲に合わせて</w:t>
                            </w:r>
                            <w:r w:rsidR="00F605CB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の</w:t>
                            </w:r>
                            <w:r w:rsidR="009F723E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体操</w:t>
                            </w:r>
                            <w:r w:rsidR="00F605CB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などで</w:t>
                            </w:r>
                            <w:r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和やかな時間を過ごしました。</w:t>
                            </w:r>
                          </w:p>
                          <w:p w14:paraId="2FC58423" w14:textId="57A86E37" w:rsidR="00A757F0" w:rsidRPr="00A757F0" w:rsidRDefault="00A757F0">
                            <w:pPr>
                              <w:rPr>
                                <w:rFonts w:ascii="HGS創英角ﾎﾟｯﾌﾟ体" w:eastAsia="HGS創英角ﾎﾟｯﾌﾟ体" w:hAnsi="HGS創英角ﾎﾟｯﾌﾟ体" w:cs="ＭＳ 明朝"/>
                                <w:color w:val="333333"/>
                                <w:szCs w:val="21"/>
                                <w:shd w:val="clear" w:color="auto" w:fill="FFFFFF"/>
                              </w:rPr>
                            </w:pPr>
                            <w:r w:rsidRPr="00A757F0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今後も月1回開催していく予定です</w:t>
                            </w:r>
                            <w:r w:rsidR="009F723E">
                              <w:rPr>
                                <w:rFonts w:ascii="HGS創英角ﾎﾟｯﾌﾟ体" w:eastAsia="HGS創英角ﾎﾟｯﾌﾟ体" w:hAnsi="HGS創英角ﾎﾟｯﾌﾟ体" w:cs="ＭＳ 明朝" w:hint="eastAsia"/>
                                <w:color w:val="333333"/>
                                <w:szCs w:val="21"/>
                                <w:shd w:val="clear" w:color="auto" w:fill="FFFFFF"/>
                              </w:rPr>
                              <w:t>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60B438" id="テキスト ボックス 46" o:spid="_x0000_s1044" type="#_x0000_t202" style="position:absolute;left:0;text-align:left;margin-left:411pt;margin-top:60pt;width:363.75pt;height:115.5pt;z-index:2516582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" fillcolor="white [3201]" strokecolor="#4bacc6 [3208]" strokeweight="2.25pt">
                <v:textbox>
                  <w:txbxContent>
                    <w:p w14:paraId="367BCDDC" w14:textId="5CA2FD3D" w:rsidR="00BD5C3E" w:rsidRDefault="00BD5C3E">
                      <w:pPr>
                        <w:rPr>
                          <w:rFonts w:ascii="Segoe UI Emoji" w:eastAsia="HG丸ｺﾞｼｯｸM-PRO" w:hAnsi="Segoe UI Emoji"/>
                          <w:color w:val="333333"/>
                          <w:shd w:val="clear" w:color="auto" w:fill="FFFFFF"/>
                        </w:rPr>
                      </w:pPr>
                    </w:p>
                    <w:p w14:paraId="46C5F1CF" w14:textId="77777777" w:rsidR="00B95498" w:rsidRPr="00A757F0" w:rsidRDefault="00B95498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新型コロナウイルスの感染状況を考慮し、休止して</w:t>
                      </w:r>
                    </w:p>
                    <w:p w14:paraId="01A3CF4E" w14:textId="3C2342B1" w:rsidR="008A2352" w:rsidRPr="00A757F0" w:rsidRDefault="00B95498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おりました「ろばカフェ」を5月22日再開しました</w:t>
                      </w:r>
                    </w:p>
                    <w:p w14:paraId="2FC25725" w14:textId="4C6CD99A" w:rsidR="00B95498" w:rsidRPr="00A757F0" w:rsidRDefault="00B95498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今回は11名の方にご参加いただき、</w:t>
                      </w:r>
                      <w:r w:rsidR="00A757F0"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“傘”の創作や</w:t>
                      </w:r>
                    </w:p>
                    <w:p w14:paraId="3B4FBB06" w14:textId="4033C98D" w:rsidR="00A757F0" w:rsidRPr="00A757F0" w:rsidRDefault="00A757F0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曲に合わせて</w:t>
                      </w:r>
                      <w:r w:rsidR="00F605CB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の</w:t>
                      </w:r>
                      <w:r w:rsidR="009F723E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体操</w:t>
                      </w:r>
                      <w:r w:rsidR="00F605CB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などで</w:t>
                      </w:r>
                      <w:r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和やかな時間を過ごしました。</w:t>
                      </w:r>
                    </w:p>
                    <w:p w14:paraId="2FC58423" w14:textId="57A86E37" w:rsidR="00A757F0" w:rsidRPr="00A757F0" w:rsidRDefault="00A757F0">
                      <w:pPr>
                        <w:rPr>
                          <w:rFonts w:ascii="HGS創英角ﾎﾟｯﾌﾟ体" w:eastAsia="HGS創英角ﾎﾟｯﾌﾟ体" w:hAnsi="HGS創英角ﾎﾟｯﾌﾟ体" w:cs="ＭＳ 明朝"/>
                          <w:color w:val="333333"/>
                          <w:szCs w:val="21"/>
                          <w:shd w:val="clear" w:color="auto" w:fill="FFFFFF"/>
                        </w:rPr>
                      </w:pPr>
                      <w:r w:rsidRPr="00A757F0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今後も月1回開催していく予定です</w:t>
                      </w:r>
                      <w:r w:rsidR="009F723E">
                        <w:rPr>
                          <w:rFonts w:ascii="HGS創英角ﾎﾟｯﾌﾟ体" w:eastAsia="HGS創英角ﾎﾟｯﾌﾟ体" w:hAnsi="HGS創英角ﾎﾟｯﾌﾟ体" w:cs="ＭＳ 明朝" w:hint="eastAsia"/>
                          <w:color w:val="333333"/>
                          <w:szCs w:val="21"/>
                          <w:shd w:val="clear" w:color="auto" w:fill="FFFFFF"/>
                        </w:rPr>
                        <w:t>❢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EE6D33">
        <w:rPr>
          <w:noProof/>
        </w:rPr>
        <mc:AlternateContent>
          <mc:Choice Requires="wps">
            <w:drawing>
              <wp:anchor distT="0" distB="0" distL="91440" distR="91440" simplePos="0" relativeHeight="251662336" behindDoc="0" locked="0" layoutInCell="1" allowOverlap="1" wp14:anchorId="3E080A80" wp14:editId="716C9382">
                <wp:simplePos x="0" y="0"/>
                <wp:positionH relativeFrom="margin">
                  <wp:posOffset>123825</wp:posOffset>
                </wp:positionH>
                <wp:positionV relativeFrom="line">
                  <wp:posOffset>0</wp:posOffset>
                </wp:positionV>
                <wp:extent cx="4581525" cy="1514475"/>
                <wp:effectExtent l="0" t="0" r="9525" b="0"/>
                <wp:wrapSquare wrapText="bothSides"/>
                <wp:docPr id="8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151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EAD637" w14:textId="0FA43E3A" w:rsidR="00B66B5A" w:rsidRPr="00CD0598" w:rsidRDefault="00B66B5A" w:rsidP="00CD0598">
                            <w:pPr>
                              <w:pStyle w:val="a5"/>
                              <w:pBdr>
                                <w:top w:val="single" w:sz="48" w:space="8" w:color="4F81BD" w:themeColor="accent1"/>
                                <w:bottom w:val="single" w:sz="48" w:space="8" w:color="4F81BD" w:themeColor="accent1"/>
                              </w:pBdr>
                              <w:spacing w:line="300" w:lineRule="auto"/>
                              <w:jc w:val="right"/>
                              <w:rPr>
                                <w:rFonts w:ascii="HG創英角ﾎﾟｯﾌﾟ体" w:eastAsia="HG創英角ﾎﾟｯﾌﾟ体" w:hAnsi="HG創英角ﾎﾟｯﾌﾟ体"/>
                                <w:b/>
                                <w:i w:val="0"/>
                                <w:color w:val="4F81BD" w:themeColor="accent1"/>
                                <w:sz w:val="44"/>
                                <w:szCs w:val="44"/>
                              </w:rPr>
                            </w:pPr>
                            <w:r w:rsidRPr="00B66B5A">
                              <w:rPr>
                                <w:rFonts w:ascii="HG創英角ﾎﾟｯﾌﾟ体" w:eastAsia="HG創英角ﾎﾟｯﾌﾟ体" w:hAnsi="HG創英角ﾎﾟｯﾌﾟ体" w:hint="eastAsia"/>
                                <w:b/>
                                <w:i w:val="0"/>
                                <w:color w:val="4F81BD" w:themeColor="accent1"/>
                                <w:sz w:val="44"/>
                                <w:szCs w:val="44"/>
                              </w:rPr>
                              <w:t>川越町デイサービスセンターだより</w:t>
                            </w:r>
                            <w:r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令和</w:t>
                            </w:r>
                            <w:r w:rsidR="000A5843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４</w:t>
                            </w:r>
                            <w:r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年</w:t>
                            </w:r>
                            <w:r w:rsidR="00B32FBA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６</w:t>
                            </w:r>
                            <w:r w:rsidR="00E91739" w:rsidRPr="00DF556F">
                              <w:rPr>
                                <w:rFonts w:ascii="HG創英角ﾎﾟｯﾌﾟ体" w:eastAsia="HG創英角ﾎﾟｯﾌﾟ体" w:hAnsi="HG創英角ﾎﾟｯﾌﾟ体" w:hint="eastAsia"/>
                                <w:sz w:val="28"/>
                                <w:szCs w:val="28"/>
                              </w:rPr>
                              <w:t>月号</w:t>
                            </w:r>
                          </w:p>
                        </w:txbxContent>
                      </wps:txbx>
                      <wps:bodyPr rot="0" vert="horz" wrap="square" lIns="0" tIns="91440" rIns="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0A80" id="_x0000_s1045" type="#_x0000_t202" style="position:absolute;left:0;text-align:left;margin-left:9.75pt;margin-top:0;width:360.75pt;height:119.25pt;z-index:251662336;visibility:visible;mso-wrap-style:square;mso-width-percent:0;mso-height-percent:0;mso-wrap-distance-left:7.2pt;mso-wrap-distance-top:0;mso-wrap-distance-right:7.2pt;mso-wrap-distance-bottom:0;mso-position-horizontal:absolute;mso-position-horizontal-relative:margin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" filled="f" stroked="f" strokeweight=".5pt">
                <v:textbox inset="0,7.2pt,0,7.2pt">
                  <w:txbxContent>
                    <w:p w14:paraId="64EAD637" w14:textId="0FA43E3A" w:rsidR="00B66B5A" w:rsidRPr="00CD0598" w:rsidRDefault="00B66B5A" w:rsidP="00CD0598">
                      <w:pPr>
                        <w:pStyle w:val="a5"/>
                        <w:pBdr>
                          <w:top w:val="single" w:sz="48" w:space="8" w:color="4F81BD" w:themeColor="accent1"/>
                          <w:bottom w:val="single" w:sz="48" w:space="8" w:color="4F81BD" w:themeColor="accent1"/>
                        </w:pBdr>
                        <w:spacing w:line="300" w:lineRule="auto"/>
                        <w:jc w:val="right"/>
                        <w:rPr>
                          <w:rFonts w:ascii="HG創英角ﾎﾟｯﾌﾟ体" w:eastAsia="HG創英角ﾎﾟｯﾌﾟ体" w:hAnsi="HG創英角ﾎﾟｯﾌﾟ体"/>
                          <w:b/>
                          <w:i w:val="0"/>
                          <w:color w:val="4F81BD" w:themeColor="accent1"/>
                          <w:sz w:val="44"/>
                          <w:szCs w:val="44"/>
                        </w:rPr>
                      </w:pPr>
                      <w:r w:rsidRPr="00B66B5A">
                        <w:rPr>
                          <w:rFonts w:ascii="HG創英角ﾎﾟｯﾌﾟ体" w:eastAsia="HG創英角ﾎﾟｯﾌﾟ体" w:hAnsi="HG創英角ﾎﾟｯﾌﾟ体" w:hint="eastAsia"/>
                          <w:b/>
                          <w:i w:val="0"/>
                          <w:color w:val="4F81BD" w:themeColor="accent1"/>
                          <w:sz w:val="44"/>
                          <w:szCs w:val="44"/>
                        </w:rPr>
                        <w:t>川越町デイサービスセンターだより</w:t>
                      </w:r>
                      <w:r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令和</w:t>
                      </w:r>
                      <w:r w:rsidR="000A5843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４</w:t>
                      </w:r>
                      <w:r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年</w:t>
                      </w:r>
                      <w:r w:rsidR="00B32FBA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６</w:t>
                      </w:r>
                      <w:r w:rsidR="00E91739" w:rsidRPr="00DF556F">
                        <w:rPr>
                          <w:rFonts w:ascii="HG創英角ﾎﾟｯﾌﾟ体" w:eastAsia="HG創英角ﾎﾟｯﾌﾟ体" w:hAnsi="HG創英角ﾎﾟｯﾌﾟ体" w:hint="eastAsia"/>
                          <w:sz w:val="28"/>
                          <w:szCs w:val="28"/>
                        </w:rPr>
                        <w:t>月号</w:t>
                      </w:r>
                    </w:p>
                  </w:txbxContent>
                </v:textbox>
                <w10:wrap type="square" anchorx="margin" anchory="line"/>
              </v:shape>
            </w:pict>
          </mc:Fallback>
        </mc:AlternateContent>
      </w:r>
      <w:r w:rsidR="00BD5C3E">
        <w:rPr>
          <w:noProof/>
        </w:rPr>
        <mc:AlternateContent>
          <mc:Choice Requires="wps">
            <w:drawing>
              <wp:anchor distT="0" distB="0" distL="114300" distR="114300" simplePos="0" relativeHeight="251660286" behindDoc="0" locked="0" layoutInCell="1" allowOverlap="1" wp14:anchorId="78387AC3" wp14:editId="473EB19C">
                <wp:simplePos x="0" y="0"/>
                <wp:positionH relativeFrom="column">
                  <wp:posOffset>5219700</wp:posOffset>
                </wp:positionH>
                <wp:positionV relativeFrom="paragraph">
                  <wp:posOffset>4695824</wp:posOffset>
                </wp:positionV>
                <wp:extent cx="4571365" cy="1628775"/>
                <wp:effectExtent l="19050" t="19050" r="19685" b="2857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1365" cy="1628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chemeClr val="accent5"/>
                          </a:solidFill>
                        </a:ln>
                      </wps:spPr>
                      <wps:txbx>
                        <w:txbxContent>
                          <w:p w14:paraId="6CF92C4A" w14:textId="77777777" w:rsidR="00BD753E" w:rsidRPr="00055487" w:rsidRDefault="003D2368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川越町デイサービスセンターでは、職員一同、ご利用者様1人1人に寄り添いながら共に喜びを感じ、楽しみや生きがい</w:t>
                            </w:r>
                            <w:r w:rsidR="00BC60CE"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を持ち、</w:t>
                            </w: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住み慣れたご自宅で安全・快適に暮らせるよう、身体機能の維持・向上を目標とした対応に力を入れて</w:t>
                            </w:r>
                            <w:r w:rsidR="008A32D2"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おり</w:t>
                            </w: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ます。</w:t>
                            </w:r>
                          </w:p>
                          <w:p w14:paraId="59873F47" w14:textId="187483E1" w:rsidR="003D2368" w:rsidRPr="00055487" w:rsidRDefault="005A1FA9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z w:val="22"/>
                              </w:rPr>
                            </w:pP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お困りのことがありましたら</w:t>
                            </w:r>
                            <w:r w:rsidR="00737218"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お気軽に</w:t>
                            </w:r>
                            <w:r w:rsidRPr="00055487">
                              <w:rPr>
                                <w:rFonts w:ascii="HG創英角ﾎﾟｯﾌﾟ体" w:eastAsia="HG創英角ﾎﾟｯﾌﾟ体" w:hAnsi="HG創英角ﾎﾟｯﾌﾟ体" w:hint="eastAsia"/>
                                <w:sz w:val="22"/>
                              </w:rPr>
                              <w:t>ご相談ください。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87AC3" id="テキスト ボックス 21" o:spid="_x0000_s1046" type="#_x0000_t202" style="position:absolute;left:0;text-align:left;margin-left:411pt;margin-top:369.75pt;width:359.95pt;height:128.25pt;z-index:251660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" fillcolor="white [3201]" strokecolor="#4bacc6 [3208]" strokeweight="2.25pt">
                <v:textbox>
                  <w:txbxContent>
                    <w:p w14:paraId="6CF92C4A" w14:textId="77777777" w:rsidR="00BD753E" w:rsidRPr="00055487" w:rsidRDefault="003D2368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川越町デイサービスセンターでは、職員一同、ご利用者様1人1人に寄り添いながら共に喜びを感じ、楽しみや生きがい</w:t>
                      </w:r>
                      <w:r w:rsidR="00BC60CE"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を持ち、</w:t>
                      </w: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住み慣れたご自宅で安全・快適に暮らせるよう、身体機能の維持・向上を目標とした対応に力を入れて</w:t>
                      </w:r>
                      <w:r w:rsidR="008A32D2"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おり</w:t>
                      </w: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ます。</w:t>
                      </w:r>
                    </w:p>
                    <w:p w14:paraId="59873F47" w14:textId="187483E1" w:rsidR="003D2368" w:rsidRPr="00055487" w:rsidRDefault="005A1FA9">
                      <w:pPr>
                        <w:rPr>
                          <w:rFonts w:ascii="HG創英角ﾎﾟｯﾌﾟ体" w:eastAsia="HG創英角ﾎﾟｯﾌﾟ体" w:hAnsi="HG創英角ﾎﾟｯﾌﾟ体"/>
                          <w:sz w:val="22"/>
                        </w:rPr>
                      </w:pP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お困りのことがありましたら</w:t>
                      </w:r>
                      <w:r w:rsidR="00737218"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お気軽に</w:t>
                      </w:r>
                      <w:r w:rsidRPr="00055487">
                        <w:rPr>
                          <w:rFonts w:ascii="HG創英角ﾎﾟｯﾌﾟ体" w:eastAsia="HG創英角ﾎﾟｯﾌﾟ体" w:hAnsi="HG創英角ﾎﾟｯﾌﾟ体" w:hint="eastAsia"/>
                          <w:sz w:val="22"/>
                        </w:rPr>
                        <w:t>ご相談ください。</w:t>
                      </w:r>
                    </w:p>
                  </w:txbxContent>
                </v:textbox>
              </v:shape>
            </w:pict>
          </mc:Fallback>
        </mc:AlternateContent>
      </w:r>
      <w:r w:rsidR="00424B84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128DB320" wp14:editId="0DBCA53E">
                <wp:simplePos x="0" y="0"/>
                <wp:positionH relativeFrom="column">
                  <wp:posOffset>3590925</wp:posOffset>
                </wp:positionH>
                <wp:positionV relativeFrom="paragraph">
                  <wp:posOffset>5895975</wp:posOffset>
                </wp:positionV>
                <wp:extent cx="1504950" cy="533400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533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3301651" w14:textId="51F3617B" w:rsidR="00AE56B8" w:rsidRDefault="004734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EF9D0E" wp14:editId="4E00083D">
                                  <wp:extent cx="1315720" cy="408713"/>
                                  <wp:effectExtent l="0" t="0" r="0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図 28"/>
                                          <pic:cNvPicPr/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15720" cy="4087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28DB320" id="テキスト ボックス 25" o:spid="_x0000_s1047" type="#_x0000_t202" style="position:absolute;left:0;text-align:left;margin-left:282.75pt;margin-top:464.25pt;width:118.5pt;height:42pt;z-index:251803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" fillcolor="white [3201]" stroked="f" strokeweight=".5pt">
                <v:textbox>
                  <w:txbxContent>
                    <w:p w14:paraId="43301651" w14:textId="51F3617B" w:rsidR="00AE56B8" w:rsidRDefault="004734E8">
                      <w:r>
                        <w:rPr>
                          <w:noProof/>
                        </w:rPr>
                        <w:drawing>
                          <wp:inline distT="0" distB="0" distL="0" distR="0" wp14:anchorId="00EF9D0E" wp14:editId="4E00083D">
                            <wp:extent cx="1315720" cy="408713"/>
                            <wp:effectExtent l="0" t="0" r="0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8" name="図 28"/>
                                    <pic:cNvPicPr/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15720" cy="40871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52A55">
        <w:rPr>
          <w:b/>
          <w:bCs/>
          <w:noProof/>
          <w:color w:val="333333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7211" behindDoc="0" locked="0" layoutInCell="1" allowOverlap="1" wp14:anchorId="15B2B790" wp14:editId="4892C046">
                <wp:simplePos x="0" y="0"/>
                <wp:positionH relativeFrom="column">
                  <wp:posOffset>5334000</wp:posOffset>
                </wp:positionH>
                <wp:positionV relativeFrom="paragraph">
                  <wp:posOffset>2428240</wp:posOffset>
                </wp:positionV>
                <wp:extent cx="4371975" cy="1019175"/>
                <wp:effectExtent l="0" t="0" r="28575" b="2857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10191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51500" w14:textId="1F0BA93E" w:rsidR="00AB6853" w:rsidRPr="00464B97" w:rsidRDefault="00AB6853" w:rsidP="00AB685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  <w:p w14:paraId="144F1971" w14:textId="45B67B95" w:rsidR="00AF4973" w:rsidRPr="00464B97" w:rsidRDefault="00AF4973">
                            <w:pPr>
                              <w:rPr>
                                <w:rFonts w:ascii="HGS創英角ﾎﾟｯﾌﾟ体" w:eastAsia="HGS創英角ﾎﾟｯﾌﾟ体" w:hAnsi="HGS創英角ﾎﾟｯﾌﾟ体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2B790" id="テキスト ボックス 4" o:spid="_x0000_s1048" type="#_x0000_t202" style="position:absolute;left:0;text-align:left;margin-left:420pt;margin-top:191.2pt;width:344.25pt;height:80.25pt;z-index:2516572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" fillcolor="white [3201]" strokecolor="#4f81bd [3204]" strokeweight="2pt">
                <v:textbox>
                  <w:txbxContent>
                    <w:p w14:paraId="48951500" w14:textId="1F0BA93E" w:rsidR="00AB6853" w:rsidRPr="00464B97" w:rsidRDefault="00AB6853" w:rsidP="00AB685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  <w:p w14:paraId="144F1971" w14:textId="45B67B95" w:rsidR="00AF4973" w:rsidRPr="00464B97" w:rsidRDefault="00AF4973">
                      <w:pPr>
                        <w:rPr>
                          <w:rFonts w:ascii="HGS創英角ﾎﾟｯﾌﾟ体" w:eastAsia="HGS創英角ﾎﾟｯﾌﾟ体" w:hAnsi="HGS創英角ﾎﾟｯﾌﾟ体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E60A5">
        <w:rPr>
          <w:noProof/>
        </w:rPr>
        <w:drawing>
          <wp:anchor distT="0" distB="0" distL="114300" distR="114300" simplePos="0" relativeHeight="251687936" behindDoc="0" locked="0" layoutInCell="1" allowOverlap="1" wp14:anchorId="6CC252BD" wp14:editId="3C0D8F64">
            <wp:simplePos x="0" y="0"/>
            <wp:positionH relativeFrom="column">
              <wp:posOffset>-4805649</wp:posOffset>
            </wp:positionH>
            <wp:positionV relativeFrom="paragraph">
              <wp:posOffset>308345</wp:posOffset>
            </wp:positionV>
            <wp:extent cx="925032" cy="833162"/>
            <wp:effectExtent l="0" t="0" r="8890" b="5080"/>
            <wp:wrapNone/>
            <wp:docPr id="23" name="図 23" descr="C:\Users\SUDO\AppData\Local\Microsoft\Windows\Temporary Internet Files\Content.IE5\WKKTT2QB\MC900429273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SUDO\AppData\Local\Microsoft\Windows\Temporary Internet Files\Content.IE5\WKKTT2QB\MC900429273[1].wm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032" cy="83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8182E" w:rsidSect="0008504A">
      <w:pgSz w:w="16838" w:h="11906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26F358" w14:textId="77777777" w:rsidR="00DE42F9" w:rsidRDefault="00DE42F9" w:rsidP="0038018C">
      <w:r>
        <w:separator/>
      </w:r>
    </w:p>
  </w:endnote>
  <w:endnote w:type="continuationSeparator" w:id="0">
    <w:p w14:paraId="62042618" w14:textId="77777777" w:rsidR="00DE42F9" w:rsidRDefault="00DE42F9" w:rsidP="003801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97560" w14:textId="77777777" w:rsidR="00DE42F9" w:rsidRDefault="00DE42F9" w:rsidP="0038018C">
      <w:r>
        <w:separator/>
      </w:r>
    </w:p>
  </w:footnote>
  <w:footnote w:type="continuationSeparator" w:id="0">
    <w:p w14:paraId="22350614" w14:textId="77777777" w:rsidR="00DE42F9" w:rsidRDefault="00DE42F9" w:rsidP="0038018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7A1E11"/>
    <w:multiLevelType w:val="hybridMultilevel"/>
    <w:tmpl w:val="5B0E8AE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B7B3DB2"/>
    <w:multiLevelType w:val="hybridMultilevel"/>
    <w:tmpl w:val="3E28D06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7754136F"/>
    <w:multiLevelType w:val="hybridMultilevel"/>
    <w:tmpl w:val="5E94B76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7D487EE8"/>
    <w:multiLevelType w:val="hybridMultilevel"/>
    <w:tmpl w:val="9AAC4A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751508470">
    <w:abstractNumId w:val="3"/>
  </w:num>
  <w:num w:numId="2" w16cid:durableId="2074425551">
    <w:abstractNumId w:val="1"/>
  </w:num>
  <w:num w:numId="3" w16cid:durableId="1259947575">
    <w:abstractNumId w:val="0"/>
  </w:num>
  <w:num w:numId="4" w16cid:durableId="10983357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removePersonalInformation/>
  <w:removeDateAndTime/>
  <w:bordersDoNotSurroundHeader/>
  <w:bordersDoNotSurroundFooter/>
  <w:proofState w:spelling="clean" w:grammar="clean"/>
  <w:attachedTemplate r:id="rId1"/>
  <w:defaultTabStop w:val="840"/>
  <w:drawingGridHorizontalSpacing w:val="105"/>
  <w:displayHorizontalDrawingGridEvery w:val="2"/>
  <w:displayVerticalDrawingGridEvery w:val="2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0265"/>
    <w:rsid w:val="00000F66"/>
    <w:rsid w:val="00002504"/>
    <w:rsid w:val="000103BF"/>
    <w:rsid w:val="00014807"/>
    <w:rsid w:val="000172DE"/>
    <w:rsid w:val="00032E46"/>
    <w:rsid w:val="00035802"/>
    <w:rsid w:val="00043C36"/>
    <w:rsid w:val="00046798"/>
    <w:rsid w:val="00055487"/>
    <w:rsid w:val="00056825"/>
    <w:rsid w:val="000657D6"/>
    <w:rsid w:val="00072B24"/>
    <w:rsid w:val="00076C0F"/>
    <w:rsid w:val="00082AFA"/>
    <w:rsid w:val="000837DF"/>
    <w:rsid w:val="0008504A"/>
    <w:rsid w:val="00085ADC"/>
    <w:rsid w:val="00086E5B"/>
    <w:rsid w:val="00091B7A"/>
    <w:rsid w:val="00094857"/>
    <w:rsid w:val="000A15F5"/>
    <w:rsid w:val="000A3263"/>
    <w:rsid w:val="000A5843"/>
    <w:rsid w:val="000A7419"/>
    <w:rsid w:val="000C59A3"/>
    <w:rsid w:val="000D532B"/>
    <w:rsid w:val="000D5EC4"/>
    <w:rsid w:val="000F3A6B"/>
    <w:rsid w:val="00100BE1"/>
    <w:rsid w:val="00107239"/>
    <w:rsid w:val="001179D0"/>
    <w:rsid w:val="00133370"/>
    <w:rsid w:val="00133FA0"/>
    <w:rsid w:val="001344C0"/>
    <w:rsid w:val="001371BD"/>
    <w:rsid w:val="001435A9"/>
    <w:rsid w:val="00144362"/>
    <w:rsid w:val="001551B3"/>
    <w:rsid w:val="00160334"/>
    <w:rsid w:val="00161A02"/>
    <w:rsid w:val="0016274D"/>
    <w:rsid w:val="00162C67"/>
    <w:rsid w:val="00167D34"/>
    <w:rsid w:val="0017177F"/>
    <w:rsid w:val="001772C9"/>
    <w:rsid w:val="00177ED7"/>
    <w:rsid w:val="00186891"/>
    <w:rsid w:val="00191D4F"/>
    <w:rsid w:val="0019371A"/>
    <w:rsid w:val="001B33A3"/>
    <w:rsid w:val="001B34E9"/>
    <w:rsid w:val="001D4BCD"/>
    <w:rsid w:val="001E08EC"/>
    <w:rsid w:val="001E1618"/>
    <w:rsid w:val="001E3169"/>
    <w:rsid w:val="001F25A3"/>
    <w:rsid w:val="001F2783"/>
    <w:rsid w:val="001F432E"/>
    <w:rsid w:val="001F45FC"/>
    <w:rsid w:val="001F7E43"/>
    <w:rsid w:val="00200DA1"/>
    <w:rsid w:val="00201F95"/>
    <w:rsid w:val="002039EC"/>
    <w:rsid w:val="00203AC3"/>
    <w:rsid w:val="00207586"/>
    <w:rsid w:val="0020781A"/>
    <w:rsid w:val="0021293C"/>
    <w:rsid w:val="00216412"/>
    <w:rsid w:val="00220818"/>
    <w:rsid w:val="0023111A"/>
    <w:rsid w:val="00231EA0"/>
    <w:rsid w:val="002365D9"/>
    <w:rsid w:val="00243DFC"/>
    <w:rsid w:val="0025181D"/>
    <w:rsid w:val="002527FA"/>
    <w:rsid w:val="00253C0F"/>
    <w:rsid w:val="0025704E"/>
    <w:rsid w:val="002611DF"/>
    <w:rsid w:val="00274621"/>
    <w:rsid w:val="002747D1"/>
    <w:rsid w:val="00276C8B"/>
    <w:rsid w:val="00291695"/>
    <w:rsid w:val="0029337C"/>
    <w:rsid w:val="0029367F"/>
    <w:rsid w:val="00295724"/>
    <w:rsid w:val="002A6043"/>
    <w:rsid w:val="002A7EA4"/>
    <w:rsid w:val="002B31DD"/>
    <w:rsid w:val="002B6250"/>
    <w:rsid w:val="002B6885"/>
    <w:rsid w:val="002B7F62"/>
    <w:rsid w:val="002C021D"/>
    <w:rsid w:val="002C1C76"/>
    <w:rsid w:val="002C4559"/>
    <w:rsid w:val="002E6AFB"/>
    <w:rsid w:val="002F228A"/>
    <w:rsid w:val="003012C5"/>
    <w:rsid w:val="00305DFB"/>
    <w:rsid w:val="003066E9"/>
    <w:rsid w:val="003074FD"/>
    <w:rsid w:val="00314A0B"/>
    <w:rsid w:val="003161DA"/>
    <w:rsid w:val="003235EA"/>
    <w:rsid w:val="0034084A"/>
    <w:rsid w:val="00340BC7"/>
    <w:rsid w:val="003454D7"/>
    <w:rsid w:val="003617D4"/>
    <w:rsid w:val="00366CE6"/>
    <w:rsid w:val="003761C9"/>
    <w:rsid w:val="0038018C"/>
    <w:rsid w:val="00383EC4"/>
    <w:rsid w:val="0038464D"/>
    <w:rsid w:val="003874F3"/>
    <w:rsid w:val="0039109C"/>
    <w:rsid w:val="0039356A"/>
    <w:rsid w:val="0039436B"/>
    <w:rsid w:val="003A0C1A"/>
    <w:rsid w:val="003A16BF"/>
    <w:rsid w:val="003A3018"/>
    <w:rsid w:val="003A6ED8"/>
    <w:rsid w:val="003C45D0"/>
    <w:rsid w:val="003D2368"/>
    <w:rsid w:val="003D4112"/>
    <w:rsid w:val="003D536A"/>
    <w:rsid w:val="003E4353"/>
    <w:rsid w:val="003E439D"/>
    <w:rsid w:val="003E550F"/>
    <w:rsid w:val="003F04BC"/>
    <w:rsid w:val="003F6287"/>
    <w:rsid w:val="003F7D5D"/>
    <w:rsid w:val="00413E64"/>
    <w:rsid w:val="00414365"/>
    <w:rsid w:val="004162C7"/>
    <w:rsid w:val="00416F9D"/>
    <w:rsid w:val="00423D4E"/>
    <w:rsid w:val="00424B84"/>
    <w:rsid w:val="00425650"/>
    <w:rsid w:val="004300DC"/>
    <w:rsid w:val="00432ACB"/>
    <w:rsid w:val="0043609C"/>
    <w:rsid w:val="0044499E"/>
    <w:rsid w:val="0044770F"/>
    <w:rsid w:val="004513B0"/>
    <w:rsid w:val="00457706"/>
    <w:rsid w:val="00464B97"/>
    <w:rsid w:val="004672AE"/>
    <w:rsid w:val="004734E8"/>
    <w:rsid w:val="00474556"/>
    <w:rsid w:val="004750D0"/>
    <w:rsid w:val="0047541E"/>
    <w:rsid w:val="004860C1"/>
    <w:rsid w:val="0048658D"/>
    <w:rsid w:val="00490775"/>
    <w:rsid w:val="00495189"/>
    <w:rsid w:val="00497527"/>
    <w:rsid w:val="004A1AA0"/>
    <w:rsid w:val="004A1C83"/>
    <w:rsid w:val="004A2BC0"/>
    <w:rsid w:val="004A5116"/>
    <w:rsid w:val="004B1C60"/>
    <w:rsid w:val="004B4295"/>
    <w:rsid w:val="004B5EF5"/>
    <w:rsid w:val="004B60D7"/>
    <w:rsid w:val="004C07B8"/>
    <w:rsid w:val="004C159B"/>
    <w:rsid w:val="004C2269"/>
    <w:rsid w:val="004D29A3"/>
    <w:rsid w:val="004D2EEB"/>
    <w:rsid w:val="004D6E03"/>
    <w:rsid w:val="004D6FBC"/>
    <w:rsid w:val="004E35F6"/>
    <w:rsid w:val="004F1F7D"/>
    <w:rsid w:val="004F4513"/>
    <w:rsid w:val="004F78EF"/>
    <w:rsid w:val="004F7A12"/>
    <w:rsid w:val="005025F1"/>
    <w:rsid w:val="0050749C"/>
    <w:rsid w:val="00511403"/>
    <w:rsid w:val="00511606"/>
    <w:rsid w:val="00515004"/>
    <w:rsid w:val="0052212B"/>
    <w:rsid w:val="0052778C"/>
    <w:rsid w:val="00532A50"/>
    <w:rsid w:val="00533F17"/>
    <w:rsid w:val="00543BCE"/>
    <w:rsid w:val="005467DA"/>
    <w:rsid w:val="005477B0"/>
    <w:rsid w:val="0055022A"/>
    <w:rsid w:val="00563AF7"/>
    <w:rsid w:val="005802E0"/>
    <w:rsid w:val="005A1FA9"/>
    <w:rsid w:val="005A3628"/>
    <w:rsid w:val="005A54A1"/>
    <w:rsid w:val="005B0265"/>
    <w:rsid w:val="005B3C75"/>
    <w:rsid w:val="005B6F44"/>
    <w:rsid w:val="005C0082"/>
    <w:rsid w:val="005C1F49"/>
    <w:rsid w:val="005D262A"/>
    <w:rsid w:val="005D5672"/>
    <w:rsid w:val="005E0396"/>
    <w:rsid w:val="005E12BC"/>
    <w:rsid w:val="005F2F63"/>
    <w:rsid w:val="005F3A4C"/>
    <w:rsid w:val="005F4265"/>
    <w:rsid w:val="00603031"/>
    <w:rsid w:val="00617D34"/>
    <w:rsid w:val="00627159"/>
    <w:rsid w:val="00630639"/>
    <w:rsid w:val="0063089D"/>
    <w:rsid w:val="00630E74"/>
    <w:rsid w:val="00633AEC"/>
    <w:rsid w:val="00644285"/>
    <w:rsid w:val="00645D1F"/>
    <w:rsid w:val="00651B17"/>
    <w:rsid w:val="00655010"/>
    <w:rsid w:val="0066432D"/>
    <w:rsid w:val="00677FDD"/>
    <w:rsid w:val="00680AE7"/>
    <w:rsid w:val="0068182E"/>
    <w:rsid w:val="00681FD7"/>
    <w:rsid w:val="00683E4A"/>
    <w:rsid w:val="006A1325"/>
    <w:rsid w:val="006B5B90"/>
    <w:rsid w:val="006C26D5"/>
    <w:rsid w:val="006C2B5A"/>
    <w:rsid w:val="006E62F1"/>
    <w:rsid w:val="006F6636"/>
    <w:rsid w:val="006F6AD1"/>
    <w:rsid w:val="0070734C"/>
    <w:rsid w:val="0071160B"/>
    <w:rsid w:val="00713885"/>
    <w:rsid w:val="00726255"/>
    <w:rsid w:val="00737218"/>
    <w:rsid w:val="00737FA0"/>
    <w:rsid w:val="00742564"/>
    <w:rsid w:val="007441BB"/>
    <w:rsid w:val="00746956"/>
    <w:rsid w:val="007504A9"/>
    <w:rsid w:val="00752A55"/>
    <w:rsid w:val="00767553"/>
    <w:rsid w:val="00773258"/>
    <w:rsid w:val="00776B89"/>
    <w:rsid w:val="007908FE"/>
    <w:rsid w:val="00790C94"/>
    <w:rsid w:val="00792183"/>
    <w:rsid w:val="0079756A"/>
    <w:rsid w:val="00797753"/>
    <w:rsid w:val="007A112B"/>
    <w:rsid w:val="007A1F0D"/>
    <w:rsid w:val="007A2F8B"/>
    <w:rsid w:val="007B3C3F"/>
    <w:rsid w:val="007B73E4"/>
    <w:rsid w:val="007D120F"/>
    <w:rsid w:val="007D3C54"/>
    <w:rsid w:val="007D5368"/>
    <w:rsid w:val="007F4DE2"/>
    <w:rsid w:val="007F52C7"/>
    <w:rsid w:val="007F66BB"/>
    <w:rsid w:val="007F7E7D"/>
    <w:rsid w:val="008124FA"/>
    <w:rsid w:val="0081694A"/>
    <w:rsid w:val="00817B77"/>
    <w:rsid w:val="0083765A"/>
    <w:rsid w:val="00837B66"/>
    <w:rsid w:val="00840D39"/>
    <w:rsid w:val="008439FA"/>
    <w:rsid w:val="008516C2"/>
    <w:rsid w:val="0086700B"/>
    <w:rsid w:val="008809DB"/>
    <w:rsid w:val="008828B1"/>
    <w:rsid w:val="00884A5D"/>
    <w:rsid w:val="00887F6E"/>
    <w:rsid w:val="0089459C"/>
    <w:rsid w:val="00897581"/>
    <w:rsid w:val="008A0B4D"/>
    <w:rsid w:val="008A2352"/>
    <w:rsid w:val="008A2FC8"/>
    <w:rsid w:val="008A32D2"/>
    <w:rsid w:val="008B0FAC"/>
    <w:rsid w:val="008B2E56"/>
    <w:rsid w:val="008B393A"/>
    <w:rsid w:val="008C59F4"/>
    <w:rsid w:val="008D571D"/>
    <w:rsid w:val="008E3413"/>
    <w:rsid w:val="008E457F"/>
    <w:rsid w:val="008E5431"/>
    <w:rsid w:val="008E5B3C"/>
    <w:rsid w:val="008F2454"/>
    <w:rsid w:val="009155B5"/>
    <w:rsid w:val="009220B7"/>
    <w:rsid w:val="009278B8"/>
    <w:rsid w:val="00945BF5"/>
    <w:rsid w:val="00950692"/>
    <w:rsid w:val="00952A9F"/>
    <w:rsid w:val="0095518B"/>
    <w:rsid w:val="00955552"/>
    <w:rsid w:val="00955E42"/>
    <w:rsid w:val="00956CAA"/>
    <w:rsid w:val="00960123"/>
    <w:rsid w:val="00967D73"/>
    <w:rsid w:val="00970338"/>
    <w:rsid w:val="00971F3A"/>
    <w:rsid w:val="00974E4F"/>
    <w:rsid w:val="00983E8E"/>
    <w:rsid w:val="0098541D"/>
    <w:rsid w:val="009909BC"/>
    <w:rsid w:val="00994C1E"/>
    <w:rsid w:val="009A7B6B"/>
    <w:rsid w:val="009B159D"/>
    <w:rsid w:val="009B1D42"/>
    <w:rsid w:val="009B7362"/>
    <w:rsid w:val="009C1525"/>
    <w:rsid w:val="009C658B"/>
    <w:rsid w:val="009C70F8"/>
    <w:rsid w:val="009D0917"/>
    <w:rsid w:val="009D2C8F"/>
    <w:rsid w:val="009D580A"/>
    <w:rsid w:val="009F11FC"/>
    <w:rsid w:val="009F723E"/>
    <w:rsid w:val="00A01572"/>
    <w:rsid w:val="00A02405"/>
    <w:rsid w:val="00A04FF0"/>
    <w:rsid w:val="00A1133F"/>
    <w:rsid w:val="00A13C64"/>
    <w:rsid w:val="00A141D5"/>
    <w:rsid w:val="00A15180"/>
    <w:rsid w:val="00A20AA1"/>
    <w:rsid w:val="00A27958"/>
    <w:rsid w:val="00A32599"/>
    <w:rsid w:val="00A357A6"/>
    <w:rsid w:val="00A4408D"/>
    <w:rsid w:val="00A4562D"/>
    <w:rsid w:val="00A461E1"/>
    <w:rsid w:val="00A53836"/>
    <w:rsid w:val="00A64491"/>
    <w:rsid w:val="00A73FB3"/>
    <w:rsid w:val="00A757F0"/>
    <w:rsid w:val="00A75E00"/>
    <w:rsid w:val="00A76AD7"/>
    <w:rsid w:val="00A77434"/>
    <w:rsid w:val="00A84502"/>
    <w:rsid w:val="00A85F34"/>
    <w:rsid w:val="00AA1E5F"/>
    <w:rsid w:val="00AA70FF"/>
    <w:rsid w:val="00AB1AF9"/>
    <w:rsid w:val="00AB1B23"/>
    <w:rsid w:val="00AB28BF"/>
    <w:rsid w:val="00AB6853"/>
    <w:rsid w:val="00AC0336"/>
    <w:rsid w:val="00AC1BA3"/>
    <w:rsid w:val="00AC452A"/>
    <w:rsid w:val="00AD7BEB"/>
    <w:rsid w:val="00AE56B8"/>
    <w:rsid w:val="00AE76E1"/>
    <w:rsid w:val="00AF1A5E"/>
    <w:rsid w:val="00AF4973"/>
    <w:rsid w:val="00AF65DC"/>
    <w:rsid w:val="00AF67A1"/>
    <w:rsid w:val="00B00A13"/>
    <w:rsid w:val="00B0673B"/>
    <w:rsid w:val="00B16759"/>
    <w:rsid w:val="00B27C2B"/>
    <w:rsid w:val="00B32477"/>
    <w:rsid w:val="00B32FBA"/>
    <w:rsid w:val="00B44D17"/>
    <w:rsid w:val="00B52A8F"/>
    <w:rsid w:val="00B551C3"/>
    <w:rsid w:val="00B661E7"/>
    <w:rsid w:val="00B66B5A"/>
    <w:rsid w:val="00B733F9"/>
    <w:rsid w:val="00B7506A"/>
    <w:rsid w:val="00B755F0"/>
    <w:rsid w:val="00B80070"/>
    <w:rsid w:val="00B8230D"/>
    <w:rsid w:val="00B85C1A"/>
    <w:rsid w:val="00B95498"/>
    <w:rsid w:val="00BA5630"/>
    <w:rsid w:val="00BB0058"/>
    <w:rsid w:val="00BB0AD6"/>
    <w:rsid w:val="00BB4A6E"/>
    <w:rsid w:val="00BB4EB3"/>
    <w:rsid w:val="00BB723E"/>
    <w:rsid w:val="00BC0EF8"/>
    <w:rsid w:val="00BC60CE"/>
    <w:rsid w:val="00BD5C3E"/>
    <w:rsid w:val="00BD753E"/>
    <w:rsid w:val="00BE3378"/>
    <w:rsid w:val="00BE6BB6"/>
    <w:rsid w:val="00BE764E"/>
    <w:rsid w:val="00BF1820"/>
    <w:rsid w:val="00C151D9"/>
    <w:rsid w:val="00C155B2"/>
    <w:rsid w:val="00C243D9"/>
    <w:rsid w:val="00C25937"/>
    <w:rsid w:val="00C33BCC"/>
    <w:rsid w:val="00C40DBD"/>
    <w:rsid w:val="00C42523"/>
    <w:rsid w:val="00C453A1"/>
    <w:rsid w:val="00C453FB"/>
    <w:rsid w:val="00C45F60"/>
    <w:rsid w:val="00C50CFE"/>
    <w:rsid w:val="00C613F2"/>
    <w:rsid w:val="00C666D9"/>
    <w:rsid w:val="00C6718D"/>
    <w:rsid w:val="00C706F4"/>
    <w:rsid w:val="00C719D2"/>
    <w:rsid w:val="00C74B39"/>
    <w:rsid w:val="00C77106"/>
    <w:rsid w:val="00C84015"/>
    <w:rsid w:val="00C850DF"/>
    <w:rsid w:val="00C90BE6"/>
    <w:rsid w:val="00C9327F"/>
    <w:rsid w:val="00CA173A"/>
    <w:rsid w:val="00CA4D1D"/>
    <w:rsid w:val="00CA540B"/>
    <w:rsid w:val="00CB7B6B"/>
    <w:rsid w:val="00CB7C23"/>
    <w:rsid w:val="00CD0598"/>
    <w:rsid w:val="00CD2DE2"/>
    <w:rsid w:val="00CD5AB5"/>
    <w:rsid w:val="00CE093F"/>
    <w:rsid w:val="00CF4143"/>
    <w:rsid w:val="00D02997"/>
    <w:rsid w:val="00D05DF3"/>
    <w:rsid w:val="00D20000"/>
    <w:rsid w:val="00D217F9"/>
    <w:rsid w:val="00D23469"/>
    <w:rsid w:val="00D2553A"/>
    <w:rsid w:val="00D35A4C"/>
    <w:rsid w:val="00D41F94"/>
    <w:rsid w:val="00D53537"/>
    <w:rsid w:val="00D55152"/>
    <w:rsid w:val="00D6083E"/>
    <w:rsid w:val="00D660F3"/>
    <w:rsid w:val="00DA71A8"/>
    <w:rsid w:val="00DB08DE"/>
    <w:rsid w:val="00DB6147"/>
    <w:rsid w:val="00DC0CB7"/>
    <w:rsid w:val="00DC7B5B"/>
    <w:rsid w:val="00DE33E6"/>
    <w:rsid w:val="00DE42F9"/>
    <w:rsid w:val="00DE5EA1"/>
    <w:rsid w:val="00DE7D4F"/>
    <w:rsid w:val="00DF4F07"/>
    <w:rsid w:val="00DF50D1"/>
    <w:rsid w:val="00DF556F"/>
    <w:rsid w:val="00E06B55"/>
    <w:rsid w:val="00E123FD"/>
    <w:rsid w:val="00E2098F"/>
    <w:rsid w:val="00E23ABB"/>
    <w:rsid w:val="00E23AD0"/>
    <w:rsid w:val="00E30014"/>
    <w:rsid w:val="00E32110"/>
    <w:rsid w:val="00E4412A"/>
    <w:rsid w:val="00E4694C"/>
    <w:rsid w:val="00E47120"/>
    <w:rsid w:val="00E61AFE"/>
    <w:rsid w:val="00E63EBF"/>
    <w:rsid w:val="00E64706"/>
    <w:rsid w:val="00E6757D"/>
    <w:rsid w:val="00E776C5"/>
    <w:rsid w:val="00E87FBD"/>
    <w:rsid w:val="00E91739"/>
    <w:rsid w:val="00E973F0"/>
    <w:rsid w:val="00E979E5"/>
    <w:rsid w:val="00EA15DA"/>
    <w:rsid w:val="00EA1DD0"/>
    <w:rsid w:val="00EB045B"/>
    <w:rsid w:val="00EC003B"/>
    <w:rsid w:val="00EC0349"/>
    <w:rsid w:val="00EC79D4"/>
    <w:rsid w:val="00ED0426"/>
    <w:rsid w:val="00EE60A5"/>
    <w:rsid w:val="00EE6D33"/>
    <w:rsid w:val="00EE6FB6"/>
    <w:rsid w:val="00EF6BF9"/>
    <w:rsid w:val="00F030A4"/>
    <w:rsid w:val="00F13EE6"/>
    <w:rsid w:val="00F21111"/>
    <w:rsid w:val="00F24A42"/>
    <w:rsid w:val="00F254AA"/>
    <w:rsid w:val="00F27153"/>
    <w:rsid w:val="00F31F28"/>
    <w:rsid w:val="00F33F75"/>
    <w:rsid w:val="00F50620"/>
    <w:rsid w:val="00F547EF"/>
    <w:rsid w:val="00F5574D"/>
    <w:rsid w:val="00F605CB"/>
    <w:rsid w:val="00F630D0"/>
    <w:rsid w:val="00F63BAF"/>
    <w:rsid w:val="00F74032"/>
    <w:rsid w:val="00F80979"/>
    <w:rsid w:val="00F85AA4"/>
    <w:rsid w:val="00FA14D9"/>
    <w:rsid w:val="00FB09EF"/>
    <w:rsid w:val="00FB1AE5"/>
    <w:rsid w:val="00FB4104"/>
    <w:rsid w:val="00FB6090"/>
    <w:rsid w:val="00FC0203"/>
    <w:rsid w:val="00FC0421"/>
    <w:rsid w:val="00FC3B56"/>
    <w:rsid w:val="00FE3B6F"/>
    <w:rsid w:val="00FE4A4D"/>
    <w:rsid w:val="00FE69FC"/>
    <w:rsid w:val="00FF7B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C57AC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6700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9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201F9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Quote"/>
    <w:basedOn w:val="a"/>
    <w:next w:val="a"/>
    <w:link w:val="a6"/>
    <w:uiPriority w:val="29"/>
    <w:qFormat/>
    <w:rsid w:val="004A1C83"/>
    <w:pPr>
      <w:widowControl/>
      <w:spacing w:after="200" w:line="276" w:lineRule="auto"/>
      <w:jc w:val="left"/>
    </w:pPr>
    <w:rPr>
      <w:i/>
      <w:iCs/>
      <w:color w:val="000000" w:themeColor="text1"/>
      <w:kern w:val="0"/>
      <w:sz w:val="22"/>
    </w:rPr>
  </w:style>
  <w:style w:type="character" w:customStyle="1" w:styleId="a6">
    <w:name w:val="引用文 (文字)"/>
    <w:basedOn w:val="a0"/>
    <w:link w:val="a5"/>
    <w:uiPriority w:val="29"/>
    <w:rsid w:val="004A1C83"/>
    <w:rPr>
      <w:i/>
      <w:iCs/>
      <w:color w:val="000000" w:themeColor="text1"/>
      <w:kern w:val="0"/>
      <w:sz w:val="22"/>
    </w:rPr>
  </w:style>
  <w:style w:type="paragraph" w:styleId="a7">
    <w:name w:val="List Paragraph"/>
    <w:basedOn w:val="a"/>
    <w:uiPriority w:val="34"/>
    <w:qFormat/>
    <w:rsid w:val="009C1525"/>
    <w:pPr>
      <w:ind w:leftChars="400" w:left="840"/>
    </w:pPr>
  </w:style>
  <w:style w:type="paragraph" w:styleId="a8">
    <w:name w:val="Date"/>
    <w:basedOn w:val="a"/>
    <w:next w:val="a"/>
    <w:link w:val="a9"/>
    <w:uiPriority w:val="99"/>
    <w:semiHidden/>
    <w:unhideWhenUsed/>
    <w:rsid w:val="003A3018"/>
  </w:style>
  <w:style w:type="character" w:customStyle="1" w:styleId="a9">
    <w:name w:val="日付 (文字)"/>
    <w:basedOn w:val="a0"/>
    <w:link w:val="a8"/>
    <w:uiPriority w:val="99"/>
    <w:semiHidden/>
    <w:rsid w:val="003A3018"/>
  </w:style>
  <w:style w:type="paragraph" w:styleId="aa">
    <w:name w:val="header"/>
    <w:basedOn w:val="a"/>
    <w:link w:val="ab"/>
    <w:uiPriority w:val="99"/>
    <w:unhideWhenUsed/>
    <w:rsid w:val="0038018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38018C"/>
  </w:style>
  <w:style w:type="paragraph" w:styleId="ac">
    <w:name w:val="footer"/>
    <w:basedOn w:val="a"/>
    <w:link w:val="ad"/>
    <w:uiPriority w:val="99"/>
    <w:unhideWhenUsed/>
    <w:rsid w:val="0038018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38018C"/>
  </w:style>
  <w:style w:type="paragraph" w:styleId="ae">
    <w:name w:val="caption"/>
    <w:basedOn w:val="a"/>
    <w:next w:val="a"/>
    <w:uiPriority w:val="35"/>
    <w:unhideWhenUsed/>
    <w:qFormat/>
    <w:rsid w:val="00655010"/>
    <w:rPr>
      <w:b/>
      <w:bCs/>
      <w:szCs w:val="21"/>
    </w:rPr>
  </w:style>
  <w:style w:type="character" w:styleId="af">
    <w:name w:val="Strong"/>
    <w:basedOn w:val="a0"/>
    <w:uiPriority w:val="22"/>
    <w:qFormat/>
    <w:rsid w:val="004951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wmf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wmf"/><Relationship Id="rId17" Type="http://schemas.openxmlformats.org/officeDocument/2006/relationships/image" Target="media/image7.gif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pixnio.com/ja/%E6%A4%8D%E7%89%A9/%E6%9E%9C%E7%89%A9/%E3%81%BF%E3%81%8B%E3%82%93%E3%81%A8%E3%82%AA%E3%83%AC%E3%83%B3%E3%82%B8/%E3%83%95%E3%83%AB%E3%83%BC%E3%83%84%E3%80%81%E9%A3%9F%E5%93%81%E3%80%81%E3%83%9E%E3%83%B3%E3%83%80%E3%83%AA%E3%83%B3%E3%80%81%E6%9F%91%E6%A9%98%E9%A1%9E%E3%80%81%E3%83%93%E3%82%BF%E3%83%9F%E3%83%B3" TargetMode="External"/><Relationship Id="rId5" Type="http://schemas.openxmlformats.org/officeDocument/2006/relationships/styles" Target="styles.xml"/><Relationship Id="rId15" Type="http://schemas.openxmlformats.org/officeDocument/2006/relationships/image" Target="media/image5.jpeg"/><Relationship Id="rId10" Type="http://schemas.openxmlformats.org/officeDocument/2006/relationships/image" Target="media/image1.jp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ukushi.FUKUSHI\AppData\Roaming\Microsoft\Templates\&#23478;&#26063;&#26032;&#32862;.dotx" TargetMode="Externa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F6E1CA76AAD4564AAF106FC3CFA868360400186944AA932D8046A3B88E9B37BEBDF5" ma:contentTypeVersion="57" ma:contentTypeDescription="Create a new document." ma:contentTypeScope="" ma:versionID="99516f8994b63f46a279aa564b61ee37">
  <xsd:schema xmlns:xsd="http://www.w3.org/2001/XMLSchema" xmlns:xs="http://www.w3.org/2001/XMLSchema" xmlns:p="http://schemas.microsoft.com/office/2006/metadata/properties" xmlns:ns2="1119c2e5-8fb9-4d5f-baf1-202c530f2c34" targetNamespace="http://schemas.microsoft.com/office/2006/metadata/properties" ma:root="true" ma:fieldsID="4ccc0999b57010467b6aff3ba0e15941" ns2:_="">
    <xsd:import namespace="1119c2e5-8fb9-4d5f-baf1-202c530f2c34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19c2e5-8fb9-4d5f-baf1-202c530f2c34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04032b9e-8ee6-4e89-b9db-4ffff205d02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388FC2BA-F530-4FF7-911A-621CAE6AFBD3}" ma:internalName="CSXSubmissionMarket" ma:readOnly="false" ma:showField="MarketName" ma:web="1119c2e5-8fb9-4d5f-baf1-202c530f2c34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dcf7547-996b-4a0e-b7d1-0f761d14131b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4D83B164-8C00-474C-8363-38E0B8FF22E3}" ma:internalName="InProjectListLookup" ma:readOnly="true" ma:showField="InProjectLis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e5aec8e1-0842-4156-acaa-2defcf90540a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4D83B164-8C00-474C-8363-38E0B8FF22E3}" ma:internalName="LastCompleteVersionLookup" ma:readOnly="true" ma:showField="LastComplete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4D83B164-8C00-474C-8363-38E0B8FF22E3}" ma:internalName="LastPreviewErrorLookup" ma:readOnly="true" ma:showField="LastPreview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4D83B164-8C00-474C-8363-38E0B8FF22E3}" ma:internalName="LastPreviewResultLookup" ma:readOnly="true" ma:showField="LastPreview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4D83B164-8C00-474C-8363-38E0B8FF22E3}" ma:internalName="LastPreviewAttemptDateLookup" ma:readOnly="true" ma:showField="LastPreview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4D83B164-8C00-474C-8363-38E0B8FF22E3}" ma:internalName="LastPreviewedByLookup" ma:readOnly="true" ma:showField="LastPreview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4D83B164-8C00-474C-8363-38E0B8FF22E3}" ma:internalName="LastPreviewTimeLookup" ma:readOnly="true" ma:showField="LastPreview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4D83B164-8C00-474C-8363-38E0B8FF22E3}" ma:internalName="LastPreviewVersionLookup" ma:readOnly="true" ma:showField="LastPreview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4D83B164-8C00-474C-8363-38E0B8FF22E3}" ma:internalName="LastPublishErrorLookup" ma:readOnly="true" ma:showField="LastPublishError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4D83B164-8C00-474C-8363-38E0B8FF22E3}" ma:internalName="LastPublishResultLookup" ma:readOnly="true" ma:showField="LastPublishResult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4D83B164-8C00-474C-8363-38E0B8FF22E3}" ma:internalName="LastPublishAttemptDateLookup" ma:readOnly="true" ma:showField="LastPublishAttemptDat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4D83B164-8C00-474C-8363-38E0B8FF22E3}" ma:internalName="LastPublishedByLookup" ma:readOnly="true" ma:showField="LastPublishedBy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4D83B164-8C00-474C-8363-38E0B8FF22E3}" ma:internalName="LastPublishTimeLookup" ma:readOnly="true" ma:showField="LastPublishTi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4D83B164-8C00-474C-8363-38E0B8FF22E3}" ma:internalName="LastPublishVersionLookup" ma:readOnly="true" ma:showField="LastPublishVersion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C39992D-5589-4A4E-8B38-02E0637E5C25}" ma:internalName="LocLastLocAttemptVersionLookup" ma:readOnly="false" ma:showField="LastLocAttemptVersion" ma:web="1119c2e5-8fb9-4d5f-baf1-202c530f2c34">
      <xsd:simpleType>
        <xsd:restriction base="dms:Lookup"/>
      </xsd:simpleType>
    </xsd:element>
    <xsd:element name="LocLastLocAttemptVersionTypeLookup" ma:index="72" nillable="true" ma:displayName="Loc Last Loc Attempt Version Type" ma:default="" ma:list="{BC39992D-5589-4A4E-8B38-02E0637E5C25}" ma:internalName="LocLastLocAttemptVersionTypeLookup" ma:readOnly="true" ma:showField="LastLocAttemptVersionType" ma:web="1119c2e5-8fb9-4d5f-baf1-202c530f2c34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C39992D-5589-4A4E-8B38-02E0637E5C25}" ma:internalName="LocNewPublishedVersionLookup" ma:readOnly="true" ma:showField="NewPublishedVersion" ma:web="1119c2e5-8fb9-4d5f-baf1-202c530f2c34">
      <xsd:simpleType>
        <xsd:restriction base="dms:Lookup"/>
      </xsd:simpleType>
    </xsd:element>
    <xsd:element name="LocOverallHandbackStatusLookup" ma:index="76" nillable="true" ma:displayName="Loc Overall Handback Status" ma:default="" ma:list="{BC39992D-5589-4A4E-8B38-02E0637E5C25}" ma:internalName="LocOverallHandbackStatusLookup" ma:readOnly="true" ma:showField="OverallHandbackStatus" ma:web="1119c2e5-8fb9-4d5f-baf1-202c530f2c34">
      <xsd:simpleType>
        <xsd:restriction base="dms:Lookup"/>
      </xsd:simpleType>
    </xsd:element>
    <xsd:element name="LocOverallLocStatusLookup" ma:index="77" nillable="true" ma:displayName="Loc Overall Localize Status" ma:default="" ma:list="{BC39992D-5589-4A4E-8B38-02E0637E5C25}" ma:internalName="LocOverallLocStatusLookup" ma:readOnly="true" ma:showField="OverallLocStatus" ma:web="1119c2e5-8fb9-4d5f-baf1-202c530f2c34">
      <xsd:simpleType>
        <xsd:restriction base="dms:Lookup"/>
      </xsd:simpleType>
    </xsd:element>
    <xsd:element name="LocOverallPreviewStatusLookup" ma:index="78" nillable="true" ma:displayName="Loc Overall Preview Status" ma:default="" ma:list="{BC39992D-5589-4A4E-8B38-02E0637E5C25}" ma:internalName="LocOverallPreviewStatusLookup" ma:readOnly="true" ma:showField="OverallPreviewStatus" ma:web="1119c2e5-8fb9-4d5f-baf1-202c530f2c34">
      <xsd:simpleType>
        <xsd:restriction base="dms:Lookup"/>
      </xsd:simpleType>
    </xsd:element>
    <xsd:element name="LocOverallPublishStatusLookup" ma:index="79" nillable="true" ma:displayName="Loc Overall Publish Status" ma:default="" ma:list="{BC39992D-5589-4A4E-8B38-02E0637E5C25}" ma:internalName="LocOverallPublishStatusLookup" ma:readOnly="true" ma:showField="OverallPublishStatus" ma:web="1119c2e5-8fb9-4d5f-baf1-202c530f2c34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C39992D-5589-4A4E-8B38-02E0637E5C25}" ma:internalName="LocProcessedForHandoffsLookup" ma:readOnly="true" ma:showField="ProcessedForHandoffs" ma:web="1119c2e5-8fb9-4d5f-baf1-202c530f2c34">
      <xsd:simpleType>
        <xsd:restriction base="dms:Lookup"/>
      </xsd:simpleType>
    </xsd:element>
    <xsd:element name="LocProcessedForMarketsLookup" ma:index="82" nillable="true" ma:displayName="Loc Processed For Markets" ma:default="" ma:list="{BC39992D-5589-4A4E-8B38-02E0637E5C25}" ma:internalName="LocProcessedForMarketsLookup" ma:readOnly="true" ma:showField="ProcessedForMarkets" ma:web="1119c2e5-8fb9-4d5f-baf1-202c530f2c34">
      <xsd:simpleType>
        <xsd:restriction base="dms:Lookup"/>
      </xsd:simpleType>
    </xsd:element>
    <xsd:element name="LocPublishedDependentAssetsLookup" ma:index="83" nillable="true" ma:displayName="Loc Published Dependent Assets" ma:default="" ma:list="{BC39992D-5589-4A4E-8B38-02E0637E5C25}" ma:internalName="LocPublishedDependentAssetsLookup" ma:readOnly="true" ma:showField="PublishedDependentAssets" ma:web="1119c2e5-8fb9-4d5f-baf1-202c530f2c34">
      <xsd:simpleType>
        <xsd:restriction base="dms:Lookup"/>
      </xsd:simpleType>
    </xsd:element>
    <xsd:element name="LocPublishedLinkedAssetsLookup" ma:index="84" nillable="true" ma:displayName="Loc Published Linked Assets" ma:default="" ma:list="{BC39992D-5589-4A4E-8B38-02E0637E5C25}" ma:internalName="LocPublishedLinkedAssetsLookup" ma:readOnly="true" ma:showField="PublishedLinkedAssets" ma:web="1119c2e5-8fb9-4d5f-baf1-202c530f2c34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28ca5b26-415b-4822-b35b-d9a845b1b83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388FC2BA-F530-4FF7-911A-621CAE6AFBD3}" ma:internalName="Markets" ma:readOnly="false" ma:showField="MarketName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4D83B164-8C00-474C-8363-38E0B8FF22E3}" ma:internalName="NumOfRatingsLookup" ma:readOnly="true" ma:showField="NumOfRating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4D83B164-8C00-474C-8363-38E0B8FF22E3}" ma:internalName="PublishStatusLookup" ma:readOnly="false" ma:showField="PublishStatus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1c8e7b99-44ca-46c8-84b8-12cd8d7cf8ee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c59171da-55f1-4c8b-8421-0d1d3f99d741}" ma:internalName="TaxCatchAll" ma:showField="CatchAllData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c59171da-55f1-4c8b-8421-0d1d3f99d741}" ma:internalName="TaxCatchAllLabel" ma:readOnly="true" ma:showField="CatchAllDataLabel" ma:web="1119c2e5-8fb9-4d5f-baf1-202c530f2c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SXHash xmlns="1119c2e5-8fb9-4d5f-baf1-202c530f2c34" xsi:nil="true"/>
    <IntlLangReviewDate xmlns="1119c2e5-8fb9-4d5f-baf1-202c530f2c34">2011-02-25T05:19:00+00:00</IntlLangReviewDate>
    <PrimaryImageGen xmlns="1119c2e5-8fb9-4d5f-baf1-202c530f2c34">true</PrimaryImageGen>
    <TPInstallLocation xmlns="1119c2e5-8fb9-4d5f-baf1-202c530f2c34" xsi:nil="true"/>
    <IntlLangReview xmlns="1119c2e5-8fb9-4d5f-baf1-202c530f2c34" xsi:nil="true"/>
    <Manager xmlns="1119c2e5-8fb9-4d5f-baf1-202c530f2c34" xsi:nil="true"/>
    <NumericId xmlns="1119c2e5-8fb9-4d5f-baf1-202c530f2c34" xsi:nil="true"/>
    <OOCacheId xmlns="1119c2e5-8fb9-4d5f-baf1-202c530f2c34" xsi:nil="true"/>
    <AverageRating xmlns="1119c2e5-8fb9-4d5f-baf1-202c530f2c34" xsi:nil="true"/>
    <CSXUpdate xmlns="1119c2e5-8fb9-4d5f-baf1-202c530f2c34">false</CSXUpdate>
    <APDescription xmlns="1119c2e5-8fb9-4d5f-baf1-202c530f2c34" xsi:nil="true"/>
    <IntlLangReviewer xmlns="1119c2e5-8fb9-4d5f-baf1-202c530f2c34" xsi:nil="true"/>
    <OpenTemplate xmlns="1119c2e5-8fb9-4d5f-baf1-202c530f2c34">true</OpenTemplate>
    <ApprovalLog xmlns="1119c2e5-8fb9-4d5f-baf1-202c530f2c34" xsi:nil="true"/>
    <TPComponent xmlns="1119c2e5-8fb9-4d5f-baf1-202c530f2c34" xsi:nil="true"/>
    <EditorialTags xmlns="1119c2e5-8fb9-4d5f-baf1-202c530f2c34" xsi:nil="true"/>
    <LastModifiedDateTime xmlns="1119c2e5-8fb9-4d5f-baf1-202c530f2c34">2011-02-25T05:19:00+00:00</LastModifiedDateTime>
    <LastPublishResultLookup xmlns="1119c2e5-8fb9-4d5f-baf1-202c530f2c34" xsi:nil="true"/>
    <LegacyData xmlns="1119c2e5-8fb9-4d5f-baf1-202c530f2c34" xsi:nil="true"/>
    <TPLaunchHelpLink xmlns="1119c2e5-8fb9-4d5f-baf1-202c530f2c34" xsi:nil="true"/>
    <Milestone xmlns="1119c2e5-8fb9-4d5f-baf1-202c530f2c34" xsi:nil="true"/>
    <BusinessGroup xmlns="1119c2e5-8fb9-4d5f-baf1-202c530f2c34" xsi:nil="true"/>
    <Providers xmlns="1119c2e5-8fb9-4d5f-baf1-202c530f2c34" xsi:nil="true"/>
    <SourceTitle xmlns="1119c2e5-8fb9-4d5f-baf1-202c530f2c34" xsi:nil="true"/>
    <HandoffToMSDN xmlns="1119c2e5-8fb9-4d5f-baf1-202c530f2c34">2011-02-25T05:19:00+00:00</HandoffToMSDN>
    <DirectSourceMarket xmlns="1119c2e5-8fb9-4d5f-baf1-202c530f2c34" xsi:nil="true"/>
    <APEditor xmlns="1119c2e5-8fb9-4d5f-baf1-202c530f2c34">
      <UserInfo>
        <DisplayName/>
        <AccountId xsi:nil="true"/>
        <AccountType/>
      </UserInfo>
    </APEditor>
    <SubmitterId xmlns="1119c2e5-8fb9-4d5f-baf1-202c530f2c34" xsi:nil="true"/>
    <TemplateStatus xmlns="1119c2e5-8fb9-4d5f-baf1-202c530f2c34">Complete</TemplateStatus>
    <UAProjectedTotalWords xmlns="1119c2e5-8fb9-4d5f-baf1-202c530f2c34" xsi:nil="true"/>
    <Provider xmlns="1119c2e5-8fb9-4d5f-baf1-202c530f2c34" xsi:nil="true"/>
    <CSXSubmissionDate xmlns="1119c2e5-8fb9-4d5f-baf1-202c530f2c34" xsi:nil="true"/>
    <BlockPublish xmlns="1119c2e5-8fb9-4d5f-baf1-202c530f2c34">false</BlockPublish>
    <BugNumber xmlns="1119c2e5-8fb9-4d5f-baf1-202c530f2c34" xsi:nil="true"/>
    <TPLaunchHelpLinkType xmlns="1119c2e5-8fb9-4d5f-baf1-202c530f2c34">Template</TPLaunchHelpLinkType>
    <PublishStatusLookup xmlns="1119c2e5-8fb9-4d5f-baf1-202c530f2c34">
      <Value>450971</Value>
      <Value>406245</Value>
    </PublishStatusLookup>
    <TimesCloned xmlns="1119c2e5-8fb9-4d5f-baf1-202c530f2c34" xsi:nil="true"/>
    <IsDeleted xmlns="1119c2e5-8fb9-4d5f-baf1-202c530f2c34">false</IsDeleted>
    <OriginAsset xmlns="1119c2e5-8fb9-4d5f-baf1-202c530f2c34" xsi:nil="true"/>
    <UALocComments xmlns="1119c2e5-8fb9-4d5f-baf1-202c530f2c34" xsi:nil="true"/>
    <UALocRecommendation xmlns="1119c2e5-8fb9-4d5f-baf1-202c530f2c34">Localize</UALocRecommendation>
    <DSATActionTaken xmlns="1119c2e5-8fb9-4d5f-baf1-202c530f2c34" xsi:nil="true"/>
    <MachineTranslated xmlns="1119c2e5-8fb9-4d5f-baf1-202c530f2c34">false</MachineTranslated>
    <OutputCachingOn xmlns="1119c2e5-8fb9-4d5f-baf1-202c530f2c34">false</OutputCachingOn>
    <ParentAssetId xmlns="1119c2e5-8fb9-4d5f-baf1-202c530f2c34" xsi:nil="true"/>
    <APAuthor xmlns="1119c2e5-8fb9-4d5f-baf1-202c530f2c34">
      <UserInfo>
        <DisplayName>FAREAST\kaorisat</DisplayName>
        <AccountId>71</AccountId>
        <AccountType/>
      </UserInfo>
    </APAuthor>
    <ClipArtFilename xmlns="1119c2e5-8fb9-4d5f-baf1-202c530f2c34" xsi:nil="true"/>
    <IntlLocPriority xmlns="1119c2e5-8fb9-4d5f-baf1-202c530f2c34" xsi:nil="true"/>
    <ApprovalStatus xmlns="1119c2e5-8fb9-4d5f-baf1-202c530f2c34">ApprovedManual</ApprovalStatus>
    <TPNamespace xmlns="1119c2e5-8fb9-4d5f-baf1-202c530f2c34" xsi:nil="true"/>
    <TemplateTemplateType xmlns="1119c2e5-8fb9-4d5f-baf1-202c530f2c34">Word Document Template</TemplateTemplateType>
    <UANotes xmlns="1119c2e5-8fb9-4d5f-baf1-202c530f2c34" xsi:nil="true"/>
    <ThumbnailAssetId xmlns="1119c2e5-8fb9-4d5f-baf1-202c530f2c34" xsi:nil="true"/>
    <AssetId xmlns="1119c2e5-8fb9-4d5f-baf1-202c530f2c34">TP102560232</AssetId>
    <AssetType xmlns="1119c2e5-8fb9-4d5f-baf1-202c530f2c34">TP</AssetType>
    <TPClientViewer xmlns="1119c2e5-8fb9-4d5f-baf1-202c530f2c34" xsi:nil="true"/>
    <TPFriendlyName xmlns="1119c2e5-8fb9-4d5f-baf1-202c530f2c34" xsi:nil="true"/>
    <PlannedPubDate xmlns="1119c2e5-8fb9-4d5f-baf1-202c530f2c34">2011-02-25T05:19:00+00:00</PlannedPubDate>
    <PolicheckWords xmlns="1119c2e5-8fb9-4d5f-baf1-202c530f2c34" xsi:nil="true"/>
    <TPCommandLine xmlns="1119c2e5-8fb9-4d5f-baf1-202c530f2c34" xsi:nil="true"/>
    <CrawlForDependencies xmlns="1119c2e5-8fb9-4d5f-baf1-202c530f2c34">false</CrawlForDependencies>
    <MarketSpecific xmlns="1119c2e5-8fb9-4d5f-baf1-202c530f2c34">false</MarketSpecific>
    <LastHandOff xmlns="1119c2e5-8fb9-4d5f-baf1-202c530f2c34" xsi:nil="true"/>
    <VoteCount xmlns="1119c2e5-8fb9-4d5f-baf1-202c530f2c34" xsi:nil="true"/>
    <ContentItem xmlns="1119c2e5-8fb9-4d5f-baf1-202c530f2c34" xsi:nil="true"/>
    <Markets xmlns="1119c2e5-8fb9-4d5f-baf1-202c530f2c34"/>
    <OriginalSourceMarket xmlns="1119c2e5-8fb9-4d5f-baf1-202c530f2c34" xsi:nil="true"/>
    <PublishTargets xmlns="1119c2e5-8fb9-4d5f-baf1-202c530f2c34">OfficeOnline</PublishTargets>
    <ShowIn xmlns="1119c2e5-8fb9-4d5f-baf1-202c530f2c34">Show everywhere</ShowIn>
    <UACurrentWords xmlns="1119c2e5-8fb9-4d5f-baf1-202c530f2c34" xsi:nil="true"/>
    <TPApplication xmlns="1119c2e5-8fb9-4d5f-baf1-202c530f2c34" xsi:nil="true"/>
    <AssetExpire xmlns="1119c2e5-8fb9-4d5f-baf1-202c530f2c34">2100-01-01T08:00:00+00:00</AssetExpire>
    <AssetStart xmlns="1119c2e5-8fb9-4d5f-baf1-202c530f2c34">2010-02-25T06:00:00+00:00</AssetStart>
    <TPExecutable xmlns="1119c2e5-8fb9-4d5f-baf1-202c530f2c34" xsi:nil="true"/>
    <FriendlyTitle xmlns="1119c2e5-8fb9-4d5f-baf1-202c530f2c34" xsi:nil="true"/>
    <TPAppVersion xmlns="1119c2e5-8fb9-4d5f-baf1-202c530f2c34" xsi:nil="true"/>
    <AcquiredFrom xmlns="1119c2e5-8fb9-4d5f-baf1-202c530f2c34">Internal MS</AcquiredFrom>
    <IsSearchable xmlns="1119c2e5-8fb9-4d5f-baf1-202c530f2c34">false</IsSearchable>
    <CSXSubmissionMarket xmlns="1119c2e5-8fb9-4d5f-baf1-202c530f2c34" xsi:nil="true"/>
    <Downloads xmlns="1119c2e5-8fb9-4d5f-baf1-202c530f2c34">0</Downloads>
    <EditorialStatus xmlns="1119c2e5-8fb9-4d5f-baf1-202c530f2c34">Complete</EditorialStatus>
    <ArtSampleDocs xmlns="1119c2e5-8fb9-4d5f-baf1-202c530f2c34" xsi:nil="true"/>
    <TrustLevel xmlns="1119c2e5-8fb9-4d5f-baf1-202c530f2c34">1 Microsoft Managed Content</TrustLevel>
    <LocPublishedDependentAssetsLookup xmlns="1119c2e5-8fb9-4d5f-baf1-202c530f2c34" xsi:nil="true"/>
    <FeatureTagsTaxHTField0 xmlns="1119c2e5-8fb9-4d5f-baf1-202c530f2c34">
      <Terms xmlns="http://schemas.microsoft.com/office/infopath/2007/PartnerControls"/>
    </FeatureTagsTaxHTField0>
    <TaxCatchAll xmlns="1119c2e5-8fb9-4d5f-baf1-202c530f2c34"/>
    <LocComments xmlns="1119c2e5-8fb9-4d5f-baf1-202c530f2c34" xsi:nil="true"/>
    <LocProcessedForMarketsLookup xmlns="1119c2e5-8fb9-4d5f-baf1-202c530f2c34" xsi:nil="true"/>
    <RecommendationsModifier xmlns="1119c2e5-8fb9-4d5f-baf1-202c530f2c34" xsi:nil="true"/>
    <LocOverallHandbackStatusLookup xmlns="1119c2e5-8fb9-4d5f-baf1-202c530f2c34" xsi:nil="true"/>
    <LocNewPublishedVersionLookup xmlns="1119c2e5-8fb9-4d5f-baf1-202c530f2c34" xsi:nil="true"/>
    <ScenarioTagsTaxHTField0 xmlns="1119c2e5-8fb9-4d5f-baf1-202c530f2c34">
      <Terms xmlns="http://schemas.microsoft.com/office/infopath/2007/PartnerControls"/>
    </ScenarioTagsTaxHTField0>
    <LocOverallLocStatusLookup xmlns="1119c2e5-8fb9-4d5f-baf1-202c530f2c34" xsi:nil="true"/>
    <LocOverallPreviewStatusLookup xmlns="1119c2e5-8fb9-4d5f-baf1-202c530f2c34" xsi:nil="true"/>
    <LocManualTestRequired xmlns="1119c2e5-8fb9-4d5f-baf1-202c530f2c34">false</LocManualTestRequired>
    <LocOverallPublishStatusLookup xmlns="1119c2e5-8fb9-4d5f-baf1-202c530f2c34" xsi:nil="true"/>
    <LocPublishedLinkedAssetsLookup xmlns="1119c2e5-8fb9-4d5f-baf1-202c530f2c34" xsi:nil="true"/>
    <InternalTagsTaxHTField0 xmlns="1119c2e5-8fb9-4d5f-baf1-202c530f2c34">
      <Terms xmlns="http://schemas.microsoft.com/office/infopath/2007/PartnerControls"/>
    </InternalTagsTaxHTField0>
    <LocProcessedForHandoffsLookup xmlns="1119c2e5-8fb9-4d5f-baf1-202c530f2c34" xsi:nil="true"/>
    <LocalizationTagsTaxHTField0 xmlns="1119c2e5-8fb9-4d5f-baf1-202c530f2c34">
      <Terms xmlns="http://schemas.microsoft.com/office/infopath/2007/PartnerControls"/>
    </LocalizationTagsTaxHTField0>
    <CampaignTagsTaxHTField0 xmlns="1119c2e5-8fb9-4d5f-baf1-202c530f2c34">
      <Terms xmlns="http://schemas.microsoft.com/office/infopath/2007/PartnerControls"/>
    </CampaignTagsTaxHTField0>
    <LocLastLocAttemptVersionLookup xmlns="1119c2e5-8fb9-4d5f-baf1-202c530f2c34">134002</LocLastLocAttemptVersionLookup>
    <LocLastLocAttemptVersionTypeLookup xmlns="1119c2e5-8fb9-4d5f-baf1-202c530f2c34" xsi:nil="true"/>
    <LocRecommendedHandoff xmlns="1119c2e5-8fb9-4d5f-baf1-202c530f2c34" xsi:nil="true"/>
    <OriginalRelease xmlns="1119c2e5-8fb9-4d5f-baf1-202c530f2c34">14</OriginalRelease>
    <LocMarketGroupTiers2 xmlns="1119c2e5-8fb9-4d5f-baf1-202c530f2c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862B690-6F22-4B8D-AADE-2757DAA64D2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19c2e5-8fb9-4d5f-baf1-202c530f2c3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E0EC63-503E-4407-9D52-A9C0C2DBF390}">
  <ds:schemaRefs>
    <ds:schemaRef ds:uri="http://schemas.microsoft.com/office/2006/metadata/properties"/>
    <ds:schemaRef ds:uri="http://schemas.microsoft.com/office/infopath/2007/PartnerControls"/>
    <ds:schemaRef ds:uri="1119c2e5-8fb9-4d5f-baf1-202c530f2c34"/>
  </ds:schemaRefs>
</ds:datastoreItem>
</file>

<file path=customXml/itemProps3.xml><?xml version="1.0" encoding="utf-8"?>
<ds:datastoreItem xmlns:ds="http://schemas.openxmlformats.org/officeDocument/2006/customXml" ds:itemID="{36778714-1CED-4BC6-A3BD-9C568EF8833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家族新聞</Template>
  <TotalTime>0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2020-06-15T07:06:00Z</dcterms:created>
  <dcterms:modified xsi:type="dcterms:W3CDTF">2022-06-03T08:27:00Z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0x010100F6E1CA76AAD4564AAF106FC3CFA868360400186944AA932D8046A3B88E9B37BEBDF5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CampaignTags">
    <vt:lpwstr/>
  </property>
  <property fmtid="{D5CDD505-2E9C-101B-9397-08002B2CF9AE}" pid="7" name="ScenarioTags">
    <vt:lpwstr/>
  </property>
</Properties>
</file>