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CD068" w14:textId="5D336DD4" w:rsidR="0068182E" w:rsidRDefault="00162C67"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86" behindDoc="1" locked="0" layoutInCell="1" allowOverlap="1" wp14:anchorId="31EA1703" wp14:editId="7A16AF88">
                <wp:simplePos x="0" y="0"/>
                <wp:positionH relativeFrom="column">
                  <wp:posOffset>-209550</wp:posOffset>
                </wp:positionH>
                <wp:positionV relativeFrom="paragraph">
                  <wp:posOffset>2724150</wp:posOffset>
                </wp:positionV>
                <wp:extent cx="4086225" cy="1835785"/>
                <wp:effectExtent l="19050" t="19050" r="28575" b="12065"/>
                <wp:wrapTopAndBottom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83578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EC121" w14:textId="719F78C7" w:rsidR="001E08EC" w:rsidRDefault="001E08EC" w:rsidP="00713885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  <w:p w14:paraId="18F91248" w14:textId="2768B2DD" w:rsidR="00B551C3" w:rsidRPr="0095518B" w:rsidRDefault="00B551C3" w:rsidP="00713885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☛</w:t>
                            </w:r>
                            <w:r w:rsidR="006F663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車窓から花見</w:t>
                            </w:r>
                            <w:r w:rsidR="0095518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・・</w:t>
                            </w:r>
                            <w:r w:rsidR="006F663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３月</w:t>
                            </w:r>
                            <w:r w:rsidR="004B60D7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３</w:t>
                            </w:r>
                            <w:r w:rsidR="006F663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="0095518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日　</w:t>
                            </w:r>
                            <w:r w:rsidR="006F663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～４月１日</w:t>
                            </w:r>
                            <w:r w:rsidR="0095518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　　　　　　　　　</w:t>
                            </w:r>
                          </w:p>
                          <w:p w14:paraId="2CE99B42" w14:textId="06D848A5" w:rsidR="004B60D7" w:rsidRDefault="00490775" w:rsidP="00C50CFE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726255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☛</w:t>
                            </w:r>
                            <w:r w:rsidR="006F663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茶話会・・１６・１７日（おやつデコレーション）</w:t>
                            </w:r>
                          </w:p>
                          <w:p w14:paraId="6497FD10" w14:textId="243078FF" w:rsidR="002365D9" w:rsidRPr="00C9327F" w:rsidRDefault="002365D9" w:rsidP="00C50CFE">
                            <w:pPr>
                              <w:jc w:val="left"/>
                              <w:rPr>
                                <w:rFonts w:ascii="Segoe UI Emoji" w:hAnsi="Segoe UI Emoj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☛</w:t>
                            </w:r>
                            <w:r w:rsidR="006F663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日本酒風呂・・１７・１９～２３日</w:t>
                            </w:r>
                          </w:p>
                          <w:p w14:paraId="364730CF" w14:textId="5830C56D" w:rsidR="00C50CFE" w:rsidRPr="00726255" w:rsidRDefault="00C50CFE" w:rsidP="00B551C3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  <w:p w14:paraId="4CCE0F06" w14:textId="77777777" w:rsidR="00C50CFE" w:rsidRPr="00C50CFE" w:rsidRDefault="00C50CFE" w:rsidP="00713885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EA170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16.5pt;margin-top:214.5pt;width:321.75pt;height:144.55pt;z-index:-251660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" fillcolor="white [3201]" strokecolor="#4bacc6 [3208]" strokeweight="2.25pt">
                <v:textbox inset="5.85pt,.7pt,5.85pt,.7pt">
                  <w:txbxContent>
                    <w:p w14:paraId="2EBEC121" w14:textId="719F78C7" w:rsidR="001E08EC" w:rsidRDefault="001E08EC" w:rsidP="00713885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  <w:p w14:paraId="18F91248" w14:textId="2768B2DD" w:rsidR="00B551C3" w:rsidRPr="0095518B" w:rsidRDefault="00B551C3" w:rsidP="00713885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☛</w:t>
                      </w:r>
                      <w:r w:rsidR="006F663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車窓から花見</w:t>
                      </w:r>
                      <w:r w:rsidR="0095518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・・</w:t>
                      </w:r>
                      <w:r w:rsidR="006F663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３月</w:t>
                      </w:r>
                      <w:r w:rsidR="004B60D7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３</w:t>
                      </w:r>
                      <w:r w:rsidR="006F663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１</w:t>
                      </w:r>
                      <w:r w:rsidR="0095518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日　</w:t>
                      </w:r>
                      <w:r w:rsidR="006F663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～４月１日</w:t>
                      </w:r>
                      <w:r w:rsidR="0095518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　　　　　　　　　</w:t>
                      </w:r>
                    </w:p>
                    <w:p w14:paraId="2CE99B42" w14:textId="06D848A5" w:rsidR="004B60D7" w:rsidRDefault="00490775" w:rsidP="00C50CFE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726255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☛</w:t>
                      </w:r>
                      <w:r w:rsidR="006F663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茶話会・・１６・１７日（おやつデコレーション）</w:t>
                      </w:r>
                    </w:p>
                    <w:p w14:paraId="6497FD10" w14:textId="243078FF" w:rsidR="002365D9" w:rsidRPr="00C9327F" w:rsidRDefault="002365D9" w:rsidP="00C50CFE">
                      <w:pPr>
                        <w:jc w:val="left"/>
                        <w:rPr>
                          <w:rFonts w:ascii="Segoe UI Emoji" w:hAnsi="Segoe UI Emoji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☛</w:t>
                      </w:r>
                      <w:r w:rsidR="006F663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日本酒風呂・・１７・１９～２３日</w:t>
                      </w:r>
                    </w:p>
                    <w:p w14:paraId="364730CF" w14:textId="5830C56D" w:rsidR="00C50CFE" w:rsidRPr="00726255" w:rsidRDefault="00C50CFE" w:rsidP="00B551C3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  <w:p w14:paraId="4CCE0F06" w14:textId="77777777" w:rsidR="00C50CFE" w:rsidRPr="00C50CFE" w:rsidRDefault="00C50CFE" w:rsidP="00713885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91440" distR="91440" simplePos="0" relativeHeight="251662336" behindDoc="0" locked="0" layoutInCell="1" allowOverlap="1" wp14:anchorId="3E080A80" wp14:editId="2E439691">
                <wp:simplePos x="0" y="0"/>
                <wp:positionH relativeFrom="margin">
                  <wp:posOffset>47625</wp:posOffset>
                </wp:positionH>
                <wp:positionV relativeFrom="line">
                  <wp:posOffset>0</wp:posOffset>
                </wp:positionV>
                <wp:extent cx="4632325" cy="1485900"/>
                <wp:effectExtent l="0" t="0" r="15875" b="0"/>
                <wp:wrapSquare wrapText="bothSides"/>
                <wp:docPr id="8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232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AF0EC" w14:textId="333DCCE9" w:rsidR="004A1C83" w:rsidRDefault="00B66B5A" w:rsidP="00A04FF0">
                            <w:pPr>
                              <w:pStyle w:val="a5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righ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i w:val="0"/>
                                <w:color w:val="4F81BD" w:themeColor="accent1"/>
                                <w:sz w:val="44"/>
                                <w:szCs w:val="44"/>
                              </w:rPr>
                            </w:pPr>
                            <w:r w:rsidRPr="00B66B5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 w:val="0"/>
                                <w:color w:val="4F81BD" w:themeColor="accent1"/>
                                <w:sz w:val="44"/>
                                <w:szCs w:val="44"/>
                              </w:rPr>
                              <w:t>川越町デイサービスセンターだより</w:t>
                            </w:r>
                          </w:p>
                          <w:p w14:paraId="64EAD637" w14:textId="1E320FCE" w:rsidR="00B66B5A" w:rsidRPr="00DF556F" w:rsidRDefault="00B66B5A" w:rsidP="00162C67">
                            <w:pPr>
                              <w:ind w:firstLineChars="1900" w:firstLine="5320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  <w:r w:rsidRPr="00DF556F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CF4143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DF556F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6F6636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E91739" w:rsidRPr="00DF556F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月号</w:t>
                            </w:r>
                          </w:p>
                        </w:txbxContent>
                      </wps:txbx>
                      <wps:bodyPr rot="0" vert="horz" wrap="square" lIns="0" tIns="91440" rIns="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0A80" id="テキスト ボックス 42" o:spid="_x0000_s1027" type="#_x0000_t202" style="position:absolute;left:0;text-align:left;margin-left:3.75pt;margin-top:0;width:364.75pt;height:117pt;z-index:251662336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" filled="f" stroked="f" strokeweight=".5pt">
                <v:textbox inset="0,7.2pt,0,7.2pt">
                  <w:txbxContent>
                    <w:p w14:paraId="507AF0EC" w14:textId="333DCCE9" w:rsidR="004A1C83" w:rsidRDefault="00B66B5A" w:rsidP="00A04FF0">
                      <w:pPr>
                        <w:pStyle w:val="a5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right"/>
                        <w:rPr>
                          <w:rFonts w:ascii="HG創英角ﾎﾟｯﾌﾟ体" w:eastAsia="HG創英角ﾎﾟｯﾌﾟ体" w:hAnsi="HG創英角ﾎﾟｯﾌﾟ体"/>
                          <w:b/>
                          <w:i w:val="0"/>
                          <w:color w:val="4F81BD" w:themeColor="accent1"/>
                          <w:sz w:val="44"/>
                          <w:szCs w:val="44"/>
                        </w:rPr>
                      </w:pPr>
                      <w:r w:rsidRPr="00B66B5A">
                        <w:rPr>
                          <w:rFonts w:ascii="HG創英角ﾎﾟｯﾌﾟ体" w:eastAsia="HG創英角ﾎﾟｯﾌﾟ体" w:hAnsi="HG創英角ﾎﾟｯﾌﾟ体" w:hint="eastAsia"/>
                          <w:b/>
                          <w:i w:val="0"/>
                          <w:color w:val="4F81BD" w:themeColor="accent1"/>
                          <w:sz w:val="44"/>
                          <w:szCs w:val="44"/>
                        </w:rPr>
                        <w:t>川越町デイサービスセンターだより</w:t>
                      </w:r>
                    </w:p>
                    <w:p w14:paraId="64EAD637" w14:textId="1E320FCE" w:rsidR="00B66B5A" w:rsidRPr="00DF556F" w:rsidRDefault="00B66B5A" w:rsidP="00162C67">
                      <w:pPr>
                        <w:ind w:firstLineChars="1900" w:firstLine="5320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  <w:r w:rsidRPr="00DF556F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令和</w:t>
                      </w:r>
                      <w:r w:rsidR="00CF4143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３</w:t>
                      </w:r>
                      <w:r w:rsidRPr="00DF556F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年</w:t>
                      </w:r>
                      <w:r w:rsidR="006F6636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５</w:t>
                      </w:r>
                      <w:r w:rsidR="00E91739" w:rsidRPr="00DF556F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月号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BE6BB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C5D477" wp14:editId="3BF6A7DA">
                <wp:simplePos x="0" y="0"/>
                <wp:positionH relativeFrom="column">
                  <wp:posOffset>-257810</wp:posOffset>
                </wp:positionH>
                <wp:positionV relativeFrom="paragraph">
                  <wp:posOffset>1457325</wp:posOffset>
                </wp:positionV>
                <wp:extent cx="5440045" cy="1038225"/>
                <wp:effectExtent l="19050" t="19050" r="27305" b="28575"/>
                <wp:wrapTopAndBottom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004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36C119BC" w14:textId="4C5093D0" w:rsidR="00162C67" w:rsidRPr="00162C67" w:rsidRDefault="00BE6BB6">
                            <w:pPr>
                              <w:rPr>
                                <w:rFonts w:ascii="Segoe UI Emoji" w:eastAsia="HG創英角ﾎﾟｯﾌﾟ体" w:hAnsi="Segoe UI Emoji" w:cs="ＭＳ 明朝" w:hint="eastAsia"/>
                                <w:b/>
                                <w:bCs/>
                                <w:color w:val="E5B8B7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2C67">
                              <w:rPr>
                                <w:rFonts w:ascii="Segoe UI Emoji" w:eastAsia="HG創英角ﾎﾟｯﾌﾟ体" w:hAnsi="Segoe UI Emoji" w:cs="ＭＳ 明朝" w:hint="eastAsia"/>
                                <w:b/>
                                <w:bCs/>
                                <w:color w:val="E5B8B7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いよいよ川越町でもコロナウイルスワクチン接種</w:t>
                            </w:r>
                            <w:r w:rsidR="00AC0336" w:rsidRPr="00162C67">
                              <w:rPr>
                                <w:rFonts w:ascii="Segoe UI Emoji" w:eastAsia="HG創英角ﾎﾟｯﾌﾟ体" w:hAnsi="Segoe UI Emoji" w:cs="ＭＳ 明朝" w:hint="eastAsia"/>
                                <w:b/>
                                <w:bCs/>
                                <w:color w:val="E5B8B7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が５</w:t>
                            </w:r>
                            <w:r w:rsidRPr="00162C67">
                              <w:rPr>
                                <w:rFonts w:ascii="Segoe UI Emoji" w:eastAsia="HG創英角ﾎﾟｯﾌﾟ体" w:hAnsi="Segoe UI Emoji" w:cs="ＭＳ 明朝" w:hint="eastAsia"/>
                                <w:b/>
                                <w:bCs/>
                                <w:color w:val="E5B8B7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AC0336" w:rsidRPr="00162C67">
                              <w:rPr>
                                <w:rFonts w:ascii="Segoe UI Emoji" w:eastAsia="HG創英角ﾎﾟｯﾌﾟ体" w:hAnsi="Segoe UI Emoji" w:cs="ＭＳ 明朝" w:hint="eastAsia"/>
                                <w:b/>
                                <w:bCs/>
                                <w:color w:val="E5B8B7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２７</w:t>
                            </w:r>
                            <w:r w:rsidRPr="00162C67">
                              <w:rPr>
                                <w:rFonts w:ascii="Segoe UI Emoji" w:eastAsia="HG創英角ﾎﾟｯﾌﾟ体" w:hAnsi="Segoe UI Emoji" w:cs="ＭＳ 明朝" w:hint="eastAsia"/>
                                <w:b/>
                                <w:bCs/>
                                <w:color w:val="E5B8B7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日から</w:t>
                            </w:r>
                            <w:r w:rsidR="00AC0336" w:rsidRPr="00162C67">
                              <w:rPr>
                                <w:rFonts w:ascii="Segoe UI Emoji" w:eastAsia="HG創英角ﾎﾟｯﾌﾟ体" w:hAnsi="Segoe UI Emoji" w:cs="ＭＳ 明朝" w:hint="eastAsia"/>
                                <w:b/>
                                <w:bCs/>
                                <w:color w:val="E5B8B7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年代別に段階的に</w:t>
                            </w:r>
                            <w:r w:rsidRPr="00162C67">
                              <w:rPr>
                                <w:rFonts w:ascii="Segoe UI Emoji" w:eastAsia="HG創英角ﾎﾟｯﾌﾟ体" w:hAnsi="Segoe UI Emoji" w:cs="ＭＳ 明朝" w:hint="eastAsia"/>
                                <w:b/>
                                <w:bCs/>
                                <w:color w:val="E5B8B7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始まります</w:t>
                            </w:r>
                            <w:r w:rsidR="00AC0336" w:rsidRPr="00162C67">
                              <w:rPr>
                                <w:rFonts w:ascii="Segoe UI Emoji" w:eastAsia="HG創英角ﾎﾟｯﾌﾟ体" w:hAnsi="Segoe UI Emoji" w:cs="ＭＳ 明朝" w:hint="eastAsia"/>
                                <w:b/>
                                <w:bCs/>
                                <w:color w:val="E5B8B7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　川越町デイサービスセンターではデイサービスご利用中にワクチン接種を受けていただくことが可能です。ご利用日の追加など</w:t>
                            </w:r>
                            <w:r w:rsidR="00162C67" w:rsidRPr="00162C67">
                              <w:rPr>
                                <w:rFonts w:ascii="Segoe UI Emoji" w:eastAsia="HG創英角ﾎﾟｯﾌﾟ体" w:hAnsi="Segoe UI Emoji" w:cs="ＭＳ 明朝" w:hint="eastAsia"/>
                                <w:b/>
                                <w:bCs/>
                                <w:color w:val="E5B8B7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 w:rsidR="00162C67">
                              <w:rPr>
                                <w:rFonts w:ascii="Segoe UI Emoji" w:eastAsia="HG創英角ﾎﾟｯﾌﾟ体" w:hAnsi="Segoe UI Emoji" w:cs="ＭＳ 明朝" w:hint="eastAsia"/>
                                <w:b/>
                                <w:bCs/>
                                <w:color w:val="E5B8B7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対応させていただきますので担当の</w:t>
                            </w:r>
                            <w:r w:rsidR="00162C67" w:rsidRPr="00162C67">
                              <w:rPr>
                                <w:rFonts w:ascii="Segoe UI Emoji" w:eastAsia="HG創英角ﾎﾟｯﾌﾟ体" w:hAnsi="Segoe UI Emoji" w:cs="ＭＳ 明朝" w:hint="eastAsia"/>
                                <w:b/>
                                <w:bCs/>
                                <w:color w:val="E5B8B7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ケ</w:t>
                            </w:r>
                            <w:r w:rsidR="00AC0336" w:rsidRPr="00162C67">
                              <w:rPr>
                                <w:rFonts w:ascii="Segoe UI Emoji" w:eastAsia="HG創英角ﾎﾟｯﾌﾟ体" w:hAnsi="Segoe UI Emoji" w:cs="ＭＳ 明朝" w:hint="eastAsia"/>
                                <w:b/>
                                <w:bCs/>
                                <w:color w:val="E5B8B7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マネジャーさん</w:t>
                            </w:r>
                            <w:r w:rsidR="00162C67" w:rsidRPr="00162C67">
                              <w:rPr>
                                <w:rFonts w:ascii="Segoe UI Emoji" w:eastAsia="HG創英角ﾎﾟｯﾌﾟ体" w:hAnsi="Segoe UI Emoji" w:cs="ＭＳ 明朝" w:hint="eastAsia"/>
                                <w:b/>
                                <w:bCs/>
                                <w:color w:val="E5B8B7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にご相談ください</w:t>
                            </w:r>
                            <w:r w:rsidR="00162C67">
                              <w:rPr>
                                <w:rFonts w:ascii="Segoe UI Emoji" w:eastAsia="HG創英角ﾎﾟｯﾌﾟ体" w:hAnsi="Segoe UI Emoji" w:cs="ＭＳ 明朝" w:hint="eastAsia"/>
                                <w:b/>
                                <w:bCs/>
                                <w:color w:val="E5B8B7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5D477" id="テキスト ボックス 20" o:spid="_x0000_s1028" type="#_x0000_t202" style="position:absolute;left:0;text-align:left;margin-left:-20.3pt;margin-top:114.75pt;width:428.35pt;height:8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" fillcolor="white [3201]" strokeweight="3pt">
                <v:stroke dashstyle="longDashDot"/>
                <v:textbox>
                  <w:txbxContent>
                    <w:p w14:paraId="36C119BC" w14:textId="4C5093D0" w:rsidR="00162C67" w:rsidRPr="00162C67" w:rsidRDefault="00BE6BB6">
                      <w:pPr>
                        <w:rPr>
                          <w:rFonts w:ascii="Segoe UI Emoji" w:eastAsia="HG創英角ﾎﾟｯﾌﾟ体" w:hAnsi="Segoe UI Emoji" w:cs="ＭＳ 明朝" w:hint="eastAsia"/>
                          <w:b/>
                          <w:bCs/>
                          <w:color w:val="E5B8B7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2C67">
                        <w:rPr>
                          <w:rFonts w:ascii="Segoe UI Emoji" w:eastAsia="HG創英角ﾎﾟｯﾌﾟ体" w:hAnsi="Segoe UI Emoji" w:cs="ＭＳ 明朝" w:hint="eastAsia"/>
                          <w:b/>
                          <w:bCs/>
                          <w:color w:val="E5B8B7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いよいよ川越町でもコロナウイルスワクチン接種</w:t>
                      </w:r>
                      <w:r w:rsidR="00AC0336" w:rsidRPr="00162C67">
                        <w:rPr>
                          <w:rFonts w:ascii="Segoe UI Emoji" w:eastAsia="HG創英角ﾎﾟｯﾌﾟ体" w:hAnsi="Segoe UI Emoji" w:cs="ＭＳ 明朝" w:hint="eastAsia"/>
                          <w:b/>
                          <w:bCs/>
                          <w:color w:val="E5B8B7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が５</w:t>
                      </w:r>
                      <w:r w:rsidRPr="00162C67">
                        <w:rPr>
                          <w:rFonts w:ascii="Segoe UI Emoji" w:eastAsia="HG創英角ﾎﾟｯﾌﾟ体" w:hAnsi="Segoe UI Emoji" w:cs="ＭＳ 明朝" w:hint="eastAsia"/>
                          <w:b/>
                          <w:bCs/>
                          <w:color w:val="E5B8B7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AC0336" w:rsidRPr="00162C67">
                        <w:rPr>
                          <w:rFonts w:ascii="Segoe UI Emoji" w:eastAsia="HG創英角ﾎﾟｯﾌﾟ体" w:hAnsi="Segoe UI Emoji" w:cs="ＭＳ 明朝" w:hint="eastAsia"/>
                          <w:b/>
                          <w:bCs/>
                          <w:color w:val="E5B8B7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２７</w:t>
                      </w:r>
                      <w:r w:rsidRPr="00162C67">
                        <w:rPr>
                          <w:rFonts w:ascii="Segoe UI Emoji" w:eastAsia="HG創英角ﾎﾟｯﾌﾟ体" w:hAnsi="Segoe UI Emoji" w:cs="ＭＳ 明朝" w:hint="eastAsia"/>
                          <w:b/>
                          <w:bCs/>
                          <w:color w:val="E5B8B7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日から</w:t>
                      </w:r>
                      <w:r w:rsidR="00AC0336" w:rsidRPr="00162C67">
                        <w:rPr>
                          <w:rFonts w:ascii="Segoe UI Emoji" w:eastAsia="HG創英角ﾎﾟｯﾌﾟ体" w:hAnsi="Segoe UI Emoji" w:cs="ＭＳ 明朝" w:hint="eastAsia"/>
                          <w:b/>
                          <w:bCs/>
                          <w:color w:val="E5B8B7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年代別に段階的に</w:t>
                      </w:r>
                      <w:r w:rsidRPr="00162C67">
                        <w:rPr>
                          <w:rFonts w:ascii="Segoe UI Emoji" w:eastAsia="HG創英角ﾎﾟｯﾌﾟ体" w:hAnsi="Segoe UI Emoji" w:cs="ＭＳ 明朝" w:hint="eastAsia"/>
                          <w:b/>
                          <w:bCs/>
                          <w:color w:val="E5B8B7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始まります</w:t>
                      </w:r>
                      <w:r w:rsidR="00AC0336" w:rsidRPr="00162C67">
                        <w:rPr>
                          <w:rFonts w:ascii="Segoe UI Emoji" w:eastAsia="HG創英角ﾎﾟｯﾌﾟ体" w:hAnsi="Segoe UI Emoji" w:cs="ＭＳ 明朝" w:hint="eastAsia"/>
                          <w:b/>
                          <w:bCs/>
                          <w:color w:val="E5B8B7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！　川越町デイサービスセンターではデイサービスご利用中にワクチン接種を受けていただくことが可能です。ご利用日の追加など</w:t>
                      </w:r>
                      <w:r w:rsidR="00162C67" w:rsidRPr="00162C67">
                        <w:rPr>
                          <w:rFonts w:ascii="Segoe UI Emoji" w:eastAsia="HG創英角ﾎﾟｯﾌﾟ体" w:hAnsi="Segoe UI Emoji" w:cs="ＭＳ 明朝" w:hint="eastAsia"/>
                          <w:b/>
                          <w:bCs/>
                          <w:color w:val="E5B8B7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も</w:t>
                      </w:r>
                      <w:r w:rsidR="00162C67">
                        <w:rPr>
                          <w:rFonts w:ascii="Segoe UI Emoji" w:eastAsia="HG創英角ﾎﾟｯﾌﾟ体" w:hAnsi="Segoe UI Emoji" w:cs="ＭＳ 明朝" w:hint="eastAsia"/>
                          <w:b/>
                          <w:bCs/>
                          <w:color w:val="E5B8B7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対応させていただきますので担当の</w:t>
                      </w:r>
                      <w:r w:rsidR="00162C67" w:rsidRPr="00162C67">
                        <w:rPr>
                          <w:rFonts w:ascii="Segoe UI Emoji" w:eastAsia="HG創英角ﾎﾟｯﾌﾟ体" w:hAnsi="Segoe UI Emoji" w:cs="ＭＳ 明朝" w:hint="eastAsia"/>
                          <w:b/>
                          <w:bCs/>
                          <w:color w:val="E5B8B7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ケ</w:t>
                      </w:r>
                      <w:r w:rsidR="00AC0336" w:rsidRPr="00162C67">
                        <w:rPr>
                          <w:rFonts w:ascii="Segoe UI Emoji" w:eastAsia="HG創英角ﾎﾟｯﾌﾟ体" w:hAnsi="Segoe UI Emoji" w:cs="ＭＳ 明朝" w:hint="eastAsia"/>
                          <w:b/>
                          <w:bCs/>
                          <w:color w:val="E5B8B7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マネジャーさん</w:t>
                      </w:r>
                      <w:r w:rsidR="00162C67" w:rsidRPr="00162C67">
                        <w:rPr>
                          <w:rFonts w:ascii="Segoe UI Emoji" w:eastAsia="HG創英角ﾎﾟｯﾌﾟ体" w:hAnsi="Segoe UI Emoji" w:cs="ＭＳ 明朝" w:hint="eastAsia"/>
                          <w:b/>
                          <w:bCs/>
                          <w:color w:val="E5B8B7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にご相談ください</w:t>
                      </w:r>
                      <w:r w:rsidR="00162C67">
                        <w:rPr>
                          <w:rFonts w:ascii="Segoe UI Emoji" w:eastAsia="HG創英角ﾎﾟｯﾌﾟ体" w:hAnsi="Segoe UI Emoji" w:cs="ＭＳ 明朝" w:hint="eastAsia"/>
                          <w:b/>
                          <w:bCs/>
                          <w:color w:val="E5B8B7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E6BB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86B1470" wp14:editId="5AE475AD">
                <wp:simplePos x="0" y="0"/>
                <wp:positionH relativeFrom="column">
                  <wp:posOffset>4067175</wp:posOffset>
                </wp:positionH>
                <wp:positionV relativeFrom="paragraph">
                  <wp:posOffset>2724150</wp:posOffset>
                </wp:positionV>
                <wp:extent cx="1115695" cy="1781175"/>
                <wp:effectExtent l="0" t="0" r="8255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A6E1E1" w14:textId="280A7A1C" w:rsidR="00BE6BB6" w:rsidRDefault="00BE6B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B39E5" wp14:editId="333CECC5">
                                  <wp:extent cx="996653" cy="1409700"/>
                                  <wp:effectExtent l="0" t="0" r="0" b="0"/>
                                  <wp:docPr id="60" name="図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図 6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706" cy="1418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B1470" id="テキスト ボックス 59" o:spid="_x0000_s1029" type="#_x0000_t202" style="position:absolute;left:0;text-align:left;margin-left:320.25pt;margin-top:214.5pt;width:87.85pt;height:140.2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" fillcolor="white [3201]" stroked="f" strokeweight=".5pt">
                <v:textbox>
                  <w:txbxContent>
                    <w:p w14:paraId="68A6E1E1" w14:textId="280A7A1C" w:rsidR="00BE6BB6" w:rsidRDefault="00BE6BB6">
                      <w:r>
                        <w:rPr>
                          <w:noProof/>
                        </w:rPr>
                        <w:drawing>
                          <wp:inline distT="0" distB="0" distL="0" distR="0" wp14:anchorId="34FB39E5" wp14:editId="333CECC5">
                            <wp:extent cx="996653" cy="1409700"/>
                            <wp:effectExtent l="0" t="0" r="0" b="0"/>
                            <wp:docPr id="60" name="図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図 6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2706" cy="1418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9A3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7E77D1D" wp14:editId="3A3829E7">
                <wp:simplePos x="0" y="0"/>
                <wp:positionH relativeFrom="column">
                  <wp:posOffset>3009900</wp:posOffset>
                </wp:positionH>
                <wp:positionV relativeFrom="paragraph">
                  <wp:posOffset>5553075</wp:posOffset>
                </wp:positionV>
                <wp:extent cx="866775" cy="590550"/>
                <wp:effectExtent l="0" t="0" r="9525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B9020E" w14:textId="20DD9CA1" w:rsidR="000C59A3" w:rsidRDefault="000C5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CE7F5D" wp14:editId="53C116E5">
                                  <wp:extent cx="819150" cy="445135"/>
                                  <wp:effectExtent l="0" t="0" r="0" b="0"/>
                                  <wp:docPr id="58" name="図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図 58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866" cy="462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77D1D" id="テキスト ボックス 57" o:spid="_x0000_s1030" type="#_x0000_t202" style="position:absolute;left:0;text-align:left;margin-left:237pt;margin-top:437.25pt;width:68.25pt;height:46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" fillcolor="white [3201]" stroked="f" strokeweight=".5pt">
                <v:textbox>
                  <w:txbxContent>
                    <w:p w14:paraId="2FB9020E" w14:textId="20DD9CA1" w:rsidR="000C59A3" w:rsidRDefault="000C59A3">
                      <w:r>
                        <w:rPr>
                          <w:noProof/>
                        </w:rPr>
                        <w:drawing>
                          <wp:inline distT="0" distB="0" distL="0" distR="0" wp14:anchorId="70CE7F5D" wp14:editId="53C116E5">
                            <wp:extent cx="819150" cy="445135"/>
                            <wp:effectExtent l="0" t="0" r="0" b="0"/>
                            <wp:docPr id="58" name="図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図 58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1866" cy="4629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9A3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068B7D8" wp14:editId="5A51CEDE">
                <wp:simplePos x="0" y="0"/>
                <wp:positionH relativeFrom="column">
                  <wp:posOffset>3829050</wp:posOffset>
                </wp:positionH>
                <wp:positionV relativeFrom="paragraph">
                  <wp:posOffset>5743576</wp:posOffset>
                </wp:positionV>
                <wp:extent cx="1228725" cy="800100"/>
                <wp:effectExtent l="0" t="0" r="9525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26E575" w14:textId="5A056F1D" w:rsidR="000C59A3" w:rsidRDefault="000C5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84A0E0" wp14:editId="54D7D98B">
                                  <wp:extent cx="1039495" cy="692785"/>
                                  <wp:effectExtent l="0" t="0" r="8255" b="0"/>
                                  <wp:docPr id="55" name="図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図 55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9495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8B7D8" id="テキスト ボックス 54" o:spid="_x0000_s1031" type="#_x0000_t202" style="position:absolute;left:0;text-align:left;margin-left:301.5pt;margin-top:452.25pt;width:96.75pt;height:63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" fillcolor="white [3201]" stroked="f" strokeweight=".5pt">
                <v:textbox>
                  <w:txbxContent>
                    <w:p w14:paraId="3726E575" w14:textId="5A056F1D" w:rsidR="000C59A3" w:rsidRDefault="000C59A3">
                      <w:r>
                        <w:rPr>
                          <w:noProof/>
                        </w:rPr>
                        <w:drawing>
                          <wp:inline distT="0" distB="0" distL="0" distR="0" wp14:anchorId="1D84A0E0" wp14:editId="54D7D98B">
                            <wp:extent cx="1039495" cy="692785"/>
                            <wp:effectExtent l="0" t="0" r="8255" b="0"/>
                            <wp:docPr id="55" name="図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図 55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9495" cy="692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9A3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A9C358" wp14:editId="01D0C50E">
                <wp:simplePos x="0" y="0"/>
                <wp:positionH relativeFrom="column">
                  <wp:posOffset>114300</wp:posOffset>
                </wp:positionH>
                <wp:positionV relativeFrom="paragraph">
                  <wp:posOffset>4667250</wp:posOffset>
                </wp:positionV>
                <wp:extent cx="2124075" cy="438150"/>
                <wp:effectExtent l="76200" t="57150" r="85725" b="952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438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DC182" w14:textId="06FE2F83" w:rsidR="004F7A12" w:rsidRPr="00E23ABB" w:rsidRDefault="00490775" w:rsidP="004F7A1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23AB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</w:t>
                            </w:r>
                            <w:r w:rsidR="006F6636" w:rsidRPr="00E23AB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５</w:t>
                            </w:r>
                            <w:r w:rsidR="004F7A12" w:rsidRPr="00E23AB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月の</w:t>
                            </w:r>
                            <w:r w:rsidR="00AE76E1" w:rsidRPr="00E23AB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行事</w:t>
                            </w:r>
                            <w:r w:rsidRPr="00E23AB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</w:t>
                            </w:r>
                          </w:p>
                          <w:p w14:paraId="6695700A" w14:textId="77777777" w:rsidR="00E87FBD" w:rsidRPr="004F7A12" w:rsidRDefault="00E87FBD" w:rsidP="004F7A1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9C358" id="テキスト ボックス 14" o:spid="_x0000_s1032" type="#_x0000_t202" style="position:absolute;left:0;text-align:left;margin-left:9pt;margin-top:367.5pt;width:167.25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" fillcolor="#daeef3 [664]" strokecolor="#92cddc [1944]" strokeweight="3pt">
                <v:shadow on="t" color="black" opacity="24903f" origin=",.5" offset="0,.55556mm"/>
                <v:textbox>
                  <w:txbxContent>
                    <w:p w14:paraId="4E1DC182" w14:textId="06FE2F83" w:rsidR="004F7A12" w:rsidRPr="00E23ABB" w:rsidRDefault="00490775" w:rsidP="004F7A12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23ABB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</w:t>
                      </w:r>
                      <w:r w:rsidR="006F6636" w:rsidRPr="00E23ABB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５</w:t>
                      </w:r>
                      <w:r w:rsidR="004F7A12" w:rsidRPr="00E23ABB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月の</w:t>
                      </w:r>
                      <w:r w:rsidR="00AE76E1" w:rsidRPr="00E23ABB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行事</w:t>
                      </w:r>
                      <w:r w:rsidRPr="00E23ABB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</w:t>
                      </w:r>
                    </w:p>
                    <w:p w14:paraId="6695700A" w14:textId="77777777" w:rsidR="00E87FBD" w:rsidRPr="004F7A12" w:rsidRDefault="00E87FBD" w:rsidP="004F7A12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A13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B394D2D" wp14:editId="407C997F">
                <wp:simplePos x="0" y="0"/>
                <wp:positionH relativeFrom="column">
                  <wp:posOffset>7924800</wp:posOffset>
                </wp:positionH>
                <wp:positionV relativeFrom="paragraph">
                  <wp:posOffset>1266825</wp:posOffset>
                </wp:positionV>
                <wp:extent cx="838200" cy="523875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C52A3F" w14:textId="35D8F6E3" w:rsidR="00B00A13" w:rsidRDefault="00B00A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843449" wp14:editId="3183216A">
                                  <wp:extent cx="568325" cy="426085"/>
                                  <wp:effectExtent l="0" t="0" r="3175" b="0"/>
                                  <wp:docPr id="53" name="図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図 53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0714" cy="4353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94D2D" id="テキスト ボックス 52" o:spid="_x0000_s1033" type="#_x0000_t202" style="position:absolute;left:0;text-align:left;margin-left:624pt;margin-top:99.75pt;width:66pt;height:41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" fillcolor="white [3201]" stroked="f" strokeweight=".5pt">
                <v:textbox>
                  <w:txbxContent>
                    <w:p w14:paraId="62C52A3F" w14:textId="35D8F6E3" w:rsidR="00B00A13" w:rsidRDefault="00B00A13">
                      <w:r>
                        <w:rPr>
                          <w:noProof/>
                        </w:rPr>
                        <w:drawing>
                          <wp:inline distT="0" distB="0" distL="0" distR="0" wp14:anchorId="5F843449" wp14:editId="3183216A">
                            <wp:extent cx="568325" cy="426085"/>
                            <wp:effectExtent l="0" t="0" r="3175" b="0"/>
                            <wp:docPr id="53" name="図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図 53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0714" cy="4353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3ABB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02604B" wp14:editId="3D53655B">
                <wp:simplePos x="0" y="0"/>
                <wp:positionH relativeFrom="column">
                  <wp:posOffset>114300</wp:posOffset>
                </wp:positionH>
                <wp:positionV relativeFrom="paragraph">
                  <wp:posOffset>2581275</wp:posOffset>
                </wp:positionV>
                <wp:extent cx="2047875" cy="466725"/>
                <wp:effectExtent l="76200" t="57150" r="85725" b="1047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66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16B9F" w14:textId="1681F383" w:rsidR="00AE76E1" w:rsidRPr="00C50CFE" w:rsidRDefault="00490775" w:rsidP="004F7A1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50CF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</w:t>
                            </w:r>
                            <w:r w:rsidR="006F6636" w:rsidRPr="00E23AB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４</w:t>
                            </w:r>
                            <w:r w:rsidR="00AE76E1" w:rsidRPr="00E23AB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月の</w:t>
                            </w:r>
                            <w:r w:rsidR="00C453FB" w:rsidRPr="00E23AB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行事</w:t>
                            </w:r>
                            <w:r w:rsidRPr="00C50CF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</w:t>
                            </w:r>
                          </w:p>
                          <w:p w14:paraId="1B7A9CCA" w14:textId="77777777" w:rsidR="00AE76E1" w:rsidRPr="004F7A12" w:rsidRDefault="00AE76E1" w:rsidP="004F7A1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2604B" id="テキスト ボックス 6" o:spid="_x0000_s1034" type="#_x0000_t202" style="position:absolute;left:0;text-align:left;margin-left:9pt;margin-top:203.25pt;width:161.25pt;height:3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" fillcolor="#daeef3 [664]" strokecolor="#92cddc [1944]" strokeweight="3pt">
                <v:shadow on="t" color="black" opacity="24903f" origin=",.5" offset="0,.55556mm"/>
                <v:textbox>
                  <w:txbxContent>
                    <w:p w14:paraId="72B16B9F" w14:textId="1681F383" w:rsidR="00AE76E1" w:rsidRPr="00C50CFE" w:rsidRDefault="00490775" w:rsidP="004F7A12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50CFE">
                        <w:rPr>
                          <w:rFonts w:ascii="メイリオ" w:eastAsia="メイリオ" w:hAnsi="メイリオ" w:cs="メイリオ" w:hint="eastAsia"/>
                          <w:b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</w:t>
                      </w:r>
                      <w:r w:rsidR="006F6636" w:rsidRPr="00E23ABB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４</w:t>
                      </w:r>
                      <w:r w:rsidR="00AE76E1" w:rsidRPr="00E23ABB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月の</w:t>
                      </w:r>
                      <w:r w:rsidR="00C453FB" w:rsidRPr="00E23ABB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行事</w:t>
                      </w:r>
                      <w:r w:rsidRPr="00C50CFE">
                        <w:rPr>
                          <w:rFonts w:ascii="メイリオ" w:eastAsia="メイリオ" w:hAnsi="メイリオ" w:cs="メイリオ" w:hint="eastAsia"/>
                          <w:b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</w:t>
                      </w:r>
                    </w:p>
                    <w:p w14:paraId="1B7A9CCA" w14:textId="77777777" w:rsidR="00AE76E1" w:rsidRPr="004F7A12" w:rsidRDefault="00AE76E1" w:rsidP="004F7A12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9E5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D332068" wp14:editId="40F2ADC5">
                <wp:simplePos x="0" y="0"/>
                <wp:positionH relativeFrom="column">
                  <wp:posOffset>8667750</wp:posOffset>
                </wp:positionH>
                <wp:positionV relativeFrom="paragraph">
                  <wp:posOffset>790575</wp:posOffset>
                </wp:positionV>
                <wp:extent cx="1038225" cy="723900"/>
                <wp:effectExtent l="0" t="0" r="9525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AE327D" w14:textId="7F57B140" w:rsidR="001F25A3" w:rsidRDefault="00B00A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7F010" wp14:editId="22772BBD">
                                  <wp:extent cx="1104501" cy="828166"/>
                                  <wp:effectExtent l="0" t="0" r="635" b="0"/>
                                  <wp:docPr id="49" name="図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図 49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0268" cy="839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32068" id="テキスト ボックス 7" o:spid="_x0000_s1035" type="#_x0000_t202" style="position:absolute;left:0;text-align:left;margin-left:682.5pt;margin-top:62.25pt;width:81.75pt;height:5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" fillcolor="white [3201]" stroked="f" strokeweight=".5pt">
                <v:textbox>
                  <w:txbxContent>
                    <w:p w14:paraId="65AE327D" w14:textId="7F57B140" w:rsidR="001F25A3" w:rsidRDefault="00B00A13">
                      <w:r>
                        <w:rPr>
                          <w:noProof/>
                        </w:rPr>
                        <w:drawing>
                          <wp:inline distT="0" distB="0" distL="0" distR="0" wp14:anchorId="6237F010" wp14:editId="22772BBD">
                            <wp:extent cx="1104501" cy="828166"/>
                            <wp:effectExtent l="0" t="0" r="635" b="0"/>
                            <wp:docPr id="49" name="図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図 49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0268" cy="839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79E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36" behindDoc="0" locked="0" layoutInCell="1" allowOverlap="1" wp14:anchorId="0F60B438" wp14:editId="5B1090AD">
                <wp:simplePos x="0" y="0"/>
                <wp:positionH relativeFrom="column">
                  <wp:posOffset>5334000</wp:posOffset>
                </wp:positionH>
                <wp:positionV relativeFrom="page">
                  <wp:posOffset>761999</wp:posOffset>
                </wp:positionV>
                <wp:extent cx="4391025" cy="1533525"/>
                <wp:effectExtent l="19050" t="19050" r="28575" b="2857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15F960CA" w14:textId="4A6E67FD" w:rsidR="00752A55" w:rsidRDefault="00752A5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85B01DB" w14:textId="574C8856" w:rsidR="009909BC" w:rsidRDefault="004B60D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個別での活動</w:t>
                            </w:r>
                            <w:r w:rsidR="00E647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の一つ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として</w:t>
                            </w:r>
                            <w:r w:rsidR="009703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“</w:t>
                            </w:r>
                            <w:r w:rsidR="00E647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ダンディ倶楽部</w:t>
                            </w:r>
                            <w:r w:rsidR="009703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”</w:t>
                            </w:r>
                            <w:r w:rsidR="00E23A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が始まりました</w:t>
                            </w:r>
                          </w:p>
                          <w:p w14:paraId="001D0410" w14:textId="77EC2131" w:rsidR="00E23ABB" w:rsidRPr="00E23ABB" w:rsidRDefault="00E23AB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今回は『青竹の足台作り』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男性利用者さんが</w:t>
                            </w:r>
                          </w:p>
                          <w:p w14:paraId="2E1729A7" w14:textId="4B89B4CA" w:rsidR="00E23ABB" w:rsidRPr="00E23ABB" w:rsidRDefault="00E23AB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大活躍。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ノコギリや斧を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慣れた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手つきで使い</w:t>
                            </w:r>
                          </w:p>
                          <w:p w14:paraId="40838197" w14:textId="1944497C" w:rsidR="00F80979" w:rsidRPr="00E23ABB" w:rsidRDefault="00E23ABB">
                            <w:pPr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こなし、とっても良い笑顔</w:t>
                            </w:r>
                            <w:r w:rsidR="00F80979"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😊</w:t>
                            </w:r>
                          </w:p>
                          <w:p w14:paraId="17D9FB22" w14:textId="0E923F64" w:rsidR="00F80979" w:rsidRPr="00F80979" w:rsidRDefault="00E23ABB">
                            <w:pPr>
                              <w:rPr>
                                <w:rFonts w:ascii="Segoe UI Emoji" w:eastAsia="HG丸ｺﾞｼｯｸM-PRO" w:hAnsi="Segoe UI Emoj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次回も</w:t>
                            </w:r>
                            <w:r w:rsidR="00162C67"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お楽しみに</w:t>
                            </w:r>
                            <w:r w:rsidR="00F80979">
                              <w:rPr>
                                <w:rFonts w:ascii="Segoe UI Emoji" w:eastAsia="HG丸ｺﾞｼｯｸM-PRO" w:hAnsi="Segoe UI Emoj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0B438" id="テキスト ボックス 46" o:spid="_x0000_s1036" type="#_x0000_t202" style="position:absolute;left:0;text-align:left;margin-left:420pt;margin-top:60pt;width:345.75pt;height:120.75pt;z-index: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" fillcolor="white [3201]" strokecolor="#4bacc6 [3208]" strokeweight="2.25pt">
                <v:textbox>
                  <w:txbxContent>
                    <w:p w14:paraId="15F960CA" w14:textId="4A6E67FD" w:rsidR="00752A55" w:rsidRDefault="00752A55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85B01DB" w14:textId="574C8856" w:rsidR="009909BC" w:rsidRDefault="004B60D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個別での活動</w:t>
                      </w:r>
                      <w:r w:rsidR="00E647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の一つ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として</w:t>
                      </w:r>
                      <w:r w:rsidR="0097033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“</w:t>
                      </w:r>
                      <w:r w:rsidR="00E647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ダンディ倶楽部</w:t>
                      </w:r>
                      <w:r w:rsidR="0097033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”</w:t>
                      </w:r>
                      <w:r w:rsidR="00E23AB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が始まりました</w:t>
                      </w:r>
                    </w:p>
                    <w:p w14:paraId="001D0410" w14:textId="77EC2131" w:rsidR="00E23ABB" w:rsidRPr="00E23ABB" w:rsidRDefault="00E23ABB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今回は『青竹の足台作り』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男性利用者さんが</w:t>
                      </w:r>
                    </w:p>
                    <w:p w14:paraId="2E1729A7" w14:textId="4B89B4CA" w:rsidR="00E23ABB" w:rsidRPr="00E23ABB" w:rsidRDefault="00E23ABB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大活躍。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ノコギリや斧を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慣れた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手つきで使い</w:t>
                      </w:r>
                    </w:p>
                    <w:p w14:paraId="40838197" w14:textId="1944497C" w:rsidR="00F80979" w:rsidRPr="00E23ABB" w:rsidRDefault="00E23ABB">
                      <w:pPr>
                        <w:rPr>
                          <w:rFonts w:ascii="Segoe UI Emoji" w:eastAsia="HG丸ｺﾞｼｯｸM-PRO" w:hAnsi="Segoe UI Emoji"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こなし、とっても良い笑顔</w:t>
                      </w:r>
                      <w:r w:rsidR="00F80979">
                        <w:rPr>
                          <w:rFonts w:ascii="Segoe UI Emoji" w:eastAsia="HG丸ｺﾞｼｯｸM-PRO" w:hAnsi="Segoe UI Emoji" w:hint="eastAsia"/>
                          <w:b/>
                          <w:bCs/>
                          <w:sz w:val="24"/>
                          <w:szCs w:val="24"/>
                        </w:rPr>
                        <w:t>😊</w:t>
                      </w:r>
                    </w:p>
                    <w:p w14:paraId="17D9FB22" w14:textId="0E923F64" w:rsidR="00F80979" w:rsidRPr="00F80979" w:rsidRDefault="00E23ABB">
                      <w:pPr>
                        <w:rPr>
                          <w:rFonts w:ascii="Segoe UI Emoji" w:eastAsia="HG丸ｺﾞｼｯｸM-PRO" w:hAnsi="Segoe UI Emoj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UI Emoji" w:eastAsia="HG丸ｺﾞｼｯｸM-PRO" w:hAnsi="Segoe UI Emoji" w:hint="eastAsia"/>
                          <w:b/>
                          <w:bCs/>
                          <w:sz w:val="24"/>
                          <w:szCs w:val="24"/>
                        </w:rPr>
                        <w:t>次回も</w:t>
                      </w:r>
                      <w:r w:rsidR="00162C67">
                        <w:rPr>
                          <w:rFonts w:ascii="Segoe UI Emoji" w:eastAsia="HG丸ｺﾞｼｯｸM-PRO" w:hAnsi="Segoe UI Emoji" w:hint="eastAsia"/>
                          <w:b/>
                          <w:bCs/>
                          <w:sz w:val="24"/>
                          <w:szCs w:val="24"/>
                        </w:rPr>
                        <w:t>お楽しみに</w:t>
                      </w:r>
                      <w:r w:rsidR="00F80979">
                        <w:rPr>
                          <w:rFonts w:ascii="Segoe UI Emoji" w:eastAsia="HG丸ｺﾞｼｯｸM-PRO" w:hAnsi="Segoe UI Emoji" w:hint="eastAsia"/>
                          <w:b/>
                          <w:bCs/>
                          <w:sz w:val="24"/>
                          <w:szCs w:val="24"/>
                        </w:rPr>
                        <w:t>🎵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80979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3DAB184" wp14:editId="089280A6">
                <wp:simplePos x="0" y="0"/>
                <wp:positionH relativeFrom="column">
                  <wp:posOffset>7181851</wp:posOffset>
                </wp:positionH>
                <wp:positionV relativeFrom="paragraph">
                  <wp:posOffset>3819525</wp:posOffset>
                </wp:positionV>
                <wp:extent cx="2444750" cy="790575"/>
                <wp:effectExtent l="0" t="0" r="12700" b="2857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0" cy="790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C00C9" w14:textId="5DC77ECB" w:rsidR="00752A55" w:rsidRPr="00464B97" w:rsidRDefault="00F547EF" w:rsidP="00AB685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95827AF" wp14:editId="713A9988">
                                  <wp:extent cx="898525" cy="673735"/>
                                  <wp:effectExtent l="0" t="0" r="0" b="0"/>
                                  <wp:docPr id="44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図 26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525" cy="673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E7013F" w14:textId="77777777" w:rsidR="00752A55" w:rsidRPr="00464B97" w:rsidRDefault="00752A5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AB184" id="_x0000_s1037" type="#_x0000_t202" style="position:absolute;left:0;text-align:left;margin-left:565.5pt;margin-top:300.75pt;width:192.5pt;height:62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" fillcolor="white [3201]" strokecolor="#4f81bd [3204]" strokeweight="2pt">
                <v:textbox>
                  <w:txbxContent>
                    <w:p w14:paraId="54EC00C9" w14:textId="5DC77ECB" w:rsidR="00752A55" w:rsidRPr="00464B97" w:rsidRDefault="00F547EF" w:rsidP="00AB6853">
                      <w:pPr>
                        <w:rPr>
                          <w:rFonts w:ascii="HGS創英角ﾎﾟｯﾌﾟ体" w:eastAsia="HGS創英角ﾎﾟｯﾌﾟ体" w:hAnsi="HGS創英角ﾎﾟｯﾌﾟ体"/>
                          <w:sz w:val="26"/>
                          <w:szCs w:val="2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495827AF" wp14:editId="713A9988">
                            <wp:extent cx="898525" cy="673735"/>
                            <wp:effectExtent l="0" t="0" r="0" b="0"/>
                            <wp:docPr id="44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図 26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8525" cy="673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E7013F" w14:textId="77777777" w:rsidR="00752A55" w:rsidRPr="00464B97" w:rsidRDefault="00752A55">
                      <w:pPr>
                        <w:rPr>
                          <w:rFonts w:ascii="HGS創英角ﾎﾟｯﾌﾟ体" w:eastAsia="HGS創英角ﾎﾟｯﾌﾟ体" w:hAnsi="HGS創英角ﾎﾟｯﾌﾟ体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097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EB85638" wp14:editId="5693325A">
                <wp:simplePos x="0" y="0"/>
                <wp:positionH relativeFrom="column">
                  <wp:posOffset>8067675</wp:posOffset>
                </wp:positionH>
                <wp:positionV relativeFrom="paragraph">
                  <wp:posOffset>3838575</wp:posOffset>
                </wp:positionV>
                <wp:extent cx="1543050" cy="75247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DA8F8B" w14:textId="143F2878" w:rsidR="00A357A6" w:rsidRPr="002747D1" w:rsidRDefault="00A357A6">
                            <w:pPr>
                              <w:rPr>
                                <w:rFonts w:ascii="Segoe UI Emoji" w:hAnsi="Segoe UI Emoj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47D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来月号は私です</w:t>
                            </w:r>
                            <w:r w:rsidRPr="002747D1">
                              <w:rPr>
                                <w:rFonts w:ascii="Segoe UI Emoji" w:hAnsi="Segoe UI Emoji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😊</w:t>
                            </w:r>
                          </w:p>
                          <w:p w14:paraId="48CD0F32" w14:textId="77777777" w:rsidR="002747D1" w:rsidRDefault="00A357A6">
                            <w:pPr>
                              <w:rPr>
                                <w:rFonts w:ascii="Segoe UI Emoji" w:hAnsi="Segoe UI Emoj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47D1">
                              <w:rPr>
                                <w:rFonts w:ascii="Segoe UI Emoji" w:hAnsi="Segoe UI Emoji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誰かな❓</w:t>
                            </w:r>
                          </w:p>
                          <w:p w14:paraId="0DC6295F" w14:textId="7B4608D0" w:rsidR="00A357A6" w:rsidRPr="002747D1" w:rsidRDefault="00A357A6">
                            <w:pPr>
                              <w:rPr>
                                <w:rFonts w:ascii="Segoe UI Emoji" w:hAnsi="Segoe UI Emoj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47D1">
                              <w:rPr>
                                <w:rFonts w:ascii="Segoe UI Emoji" w:hAnsi="Segoe UI Emoji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考えてみてくださいね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85638" id="テキスト ボックス 17" o:spid="_x0000_s1038" type="#_x0000_t202" style="position:absolute;left:0;text-align:left;margin-left:635.25pt;margin-top:302.25pt;width:121.5pt;height:59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" fillcolor="white [3201]" stroked="f" strokeweight=".5pt">
                <v:textbox>
                  <w:txbxContent>
                    <w:p w14:paraId="65DA8F8B" w14:textId="143F2878" w:rsidR="00A357A6" w:rsidRPr="002747D1" w:rsidRDefault="00A357A6">
                      <w:pPr>
                        <w:rPr>
                          <w:rFonts w:ascii="Segoe UI Emoji" w:hAnsi="Segoe UI Emoji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47D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来月号は私です</w:t>
                      </w:r>
                      <w:r w:rsidRPr="002747D1">
                        <w:rPr>
                          <w:rFonts w:ascii="Segoe UI Emoji" w:hAnsi="Segoe UI Emoji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😊</w:t>
                      </w:r>
                    </w:p>
                    <w:p w14:paraId="48CD0F32" w14:textId="77777777" w:rsidR="002747D1" w:rsidRDefault="00A357A6">
                      <w:pPr>
                        <w:rPr>
                          <w:rFonts w:ascii="Segoe UI Emoji" w:hAnsi="Segoe UI Emoji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47D1">
                        <w:rPr>
                          <w:rFonts w:ascii="Segoe UI Emoji" w:hAnsi="Segoe UI Emoji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誰かな❓</w:t>
                      </w:r>
                    </w:p>
                    <w:p w14:paraId="0DC6295F" w14:textId="7B4608D0" w:rsidR="00A357A6" w:rsidRPr="002747D1" w:rsidRDefault="00A357A6">
                      <w:pPr>
                        <w:rPr>
                          <w:rFonts w:ascii="Segoe UI Emoji" w:hAnsi="Segoe UI Emoji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47D1">
                        <w:rPr>
                          <w:rFonts w:ascii="Segoe UI Emoji" w:hAnsi="Segoe UI Emoji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考えてみてくださいね</w:t>
                      </w:r>
                    </w:p>
                  </w:txbxContent>
                </v:textbox>
              </v:shape>
            </w:pict>
          </mc:Fallback>
        </mc:AlternateContent>
      </w:r>
      <w:r w:rsidR="008439FA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4C8831A" wp14:editId="7885807B">
                <wp:simplePos x="0" y="0"/>
                <wp:positionH relativeFrom="column">
                  <wp:posOffset>8372475</wp:posOffset>
                </wp:positionH>
                <wp:positionV relativeFrom="paragraph">
                  <wp:posOffset>2495550</wp:posOffset>
                </wp:positionV>
                <wp:extent cx="1290955" cy="1276350"/>
                <wp:effectExtent l="0" t="0" r="4445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95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7D94ED" w14:textId="48B3BFD7" w:rsidR="00A357A6" w:rsidRDefault="009B1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D37F49" wp14:editId="7C9726C2">
                                  <wp:extent cx="1232138" cy="923925"/>
                                  <wp:effectExtent l="0" t="0" r="6350" b="0"/>
                                  <wp:docPr id="47" name="図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図 25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585" cy="9400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5574D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8831A" id="テキスト ボックス 1" o:spid="_x0000_s1039" type="#_x0000_t202" style="position:absolute;left:0;text-align:left;margin-left:659.25pt;margin-top:196.5pt;width:101.65pt;height:100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" fillcolor="white [3201]" stroked="f" strokeweight=".5pt">
                <v:textbox>
                  <w:txbxContent>
                    <w:p w14:paraId="767D94ED" w14:textId="48B3BFD7" w:rsidR="00A357A6" w:rsidRDefault="009B159D">
                      <w:r>
                        <w:rPr>
                          <w:noProof/>
                        </w:rPr>
                        <w:drawing>
                          <wp:inline distT="0" distB="0" distL="0" distR="0" wp14:anchorId="32D37F49" wp14:editId="7C9726C2">
                            <wp:extent cx="1232138" cy="923925"/>
                            <wp:effectExtent l="0" t="0" r="6350" b="0"/>
                            <wp:docPr id="47" name="図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図 25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3585" cy="9400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5574D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A5116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5C9403AB" wp14:editId="5FE40640">
                <wp:simplePos x="0" y="0"/>
                <wp:positionH relativeFrom="column">
                  <wp:posOffset>5429250</wp:posOffset>
                </wp:positionH>
                <wp:positionV relativeFrom="paragraph">
                  <wp:posOffset>1952625</wp:posOffset>
                </wp:positionV>
                <wp:extent cx="4171950" cy="409575"/>
                <wp:effectExtent l="76200" t="57150" r="76200" b="104775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409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93DED" w14:textId="3D8F838D" w:rsidR="00BB4EB3" w:rsidRPr="00797753" w:rsidRDefault="00490775" w:rsidP="0079775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cs="メイリオ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9775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</w:t>
                            </w:r>
                            <w:r w:rsidR="00AB685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スタッフ</w:t>
                            </w:r>
                            <w:r w:rsidR="00BB4EB3" w:rsidRPr="0079775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紹介</w:t>
                            </w:r>
                            <w:r w:rsidRPr="0079775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</w:t>
                            </w:r>
                            <w:r w:rsidR="0079775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　</w:t>
                            </w:r>
                          </w:p>
                          <w:p w14:paraId="61C4B9D4" w14:textId="77777777" w:rsidR="00BB4EB3" w:rsidRPr="00797753" w:rsidRDefault="00BB4EB3" w:rsidP="004F7A1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819EE5B" w14:textId="77777777" w:rsidR="00490775" w:rsidRPr="004F7A12" w:rsidRDefault="00490775" w:rsidP="004F7A1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03AB" id="テキスト ボックス 2" o:spid="_x0000_s1040" type="#_x0000_t202" style="position:absolute;left:0;text-align:left;margin-left:427.5pt;margin-top:153.75pt;width:328.5pt;height:32.2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" fillcolor="#daeef3 [664]" strokecolor="#92cddc [1944]" strokeweight="3pt">
                <v:shadow on="t" color="black" opacity="24903f" origin=",.5" offset="0,.55556mm"/>
                <v:textbox inset=",0,,0">
                  <w:txbxContent>
                    <w:p w14:paraId="77493DED" w14:textId="3D8F838D" w:rsidR="00BB4EB3" w:rsidRPr="00797753" w:rsidRDefault="00490775" w:rsidP="00797753">
                      <w:pPr>
                        <w:jc w:val="center"/>
                        <w:rPr>
                          <w:rFonts w:ascii="HGP創英角ﾎﾟｯﾌﾟ体" w:eastAsia="HGP創英角ﾎﾟｯﾌﾟ体" w:hAnsi="HGP創英角ﾎﾟｯﾌﾟ体" w:cs="メイリオ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97753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</w:t>
                      </w:r>
                      <w:r w:rsidR="00AB6853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スタッフ</w:t>
                      </w:r>
                      <w:r w:rsidR="00BB4EB3" w:rsidRPr="00797753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紹介</w:t>
                      </w:r>
                      <w:r w:rsidRPr="00797753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</w:t>
                      </w:r>
                      <w:r w:rsidR="00797753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　</w:t>
                      </w:r>
                    </w:p>
                    <w:p w14:paraId="61C4B9D4" w14:textId="77777777" w:rsidR="00BB4EB3" w:rsidRPr="00797753" w:rsidRDefault="00BB4EB3" w:rsidP="004F7A12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819EE5B" w14:textId="77777777" w:rsidR="00490775" w:rsidRPr="004F7A12" w:rsidRDefault="00490775" w:rsidP="004F7A12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A511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820EAC" wp14:editId="20E0BE23">
                <wp:simplePos x="0" y="0"/>
                <wp:positionH relativeFrom="column">
                  <wp:posOffset>5305425</wp:posOffset>
                </wp:positionH>
                <wp:positionV relativeFrom="page">
                  <wp:posOffset>2609850</wp:posOffset>
                </wp:positionV>
                <wp:extent cx="4429125" cy="2476500"/>
                <wp:effectExtent l="19050" t="19050" r="28575" b="190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120A8970" w14:textId="77777777" w:rsidR="00413E64" w:rsidRPr="007F52C7" w:rsidRDefault="00413E6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65F6203" w14:textId="5EF2038A" w:rsidR="008439FA" w:rsidRDefault="008439FA" w:rsidP="00056825">
                            <w:pPr>
                              <w:ind w:rightChars="-441" w:right="-92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平成30年から勤務させていただいております</w:t>
                            </w:r>
                          </w:p>
                          <w:p w14:paraId="057EA485" w14:textId="0FB17928" w:rsidR="008439FA" w:rsidRDefault="009B159D" w:rsidP="00056825">
                            <w:pPr>
                              <w:ind w:rightChars="-441" w:right="-92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寺本厚子</w:t>
                            </w:r>
                            <w:r w:rsidR="008439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です。</w:t>
                            </w:r>
                          </w:p>
                          <w:p w14:paraId="4062959C" w14:textId="5E2C8956" w:rsidR="008439FA" w:rsidRPr="009B159D" w:rsidRDefault="009B159D" w:rsidP="00056825">
                            <w:pPr>
                              <w:ind w:rightChars="-441" w:right="-92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日々、皆様の「ありがとう」の言葉に力を頂いて</w:t>
                            </w:r>
                          </w:p>
                          <w:p w14:paraId="6CF392E0" w14:textId="4079BEF3" w:rsidR="008439FA" w:rsidRDefault="009B159D" w:rsidP="00056825">
                            <w:pPr>
                              <w:ind w:rightChars="-441" w:right="-926"/>
                              <w:rPr>
                                <w:rFonts w:ascii="Segoe UI Symbol" w:eastAsia="HG丸ｺﾞｼｯｸM-PRO" w:hAnsi="Segoe UI Symbo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 Symbol" w:eastAsia="HG丸ｺﾞｼｯｸM-PRO" w:hAnsi="Segoe UI Symbo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おります。これからも、ご利用者様、ご家族様</w:t>
                            </w:r>
                            <w:r w:rsidR="00F547EF">
                              <w:rPr>
                                <w:rFonts w:ascii="Segoe UI Symbol" w:eastAsia="HG丸ｺﾞｼｯｸM-PRO" w:hAnsi="Segoe UI Symbo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199F47F2" w14:textId="6EB4D0E7" w:rsidR="00F547EF" w:rsidRDefault="00F547EF" w:rsidP="00056825">
                            <w:pPr>
                              <w:ind w:rightChars="-441" w:right="-926"/>
                              <w:rPr>
                                <w:rFonts w:ascii="Segoe UI Symbol" w:eastAsia="HG丸ｺﾞｼｯｸM-PRO" w:hAnsi="Segoe UI Symbo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 Symbol" w:eastAsia="HG丸ｺﾞｼｯｸM-PRO" w:hAnsi="Segoe UI Symbo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職員と共に楽しいデイサービスを作っていけたらと</w:t>
                            </w:r>
                          </w:p>
                          <w:p w14:paraId="29BF1552" w14:textId="501CA424" w:rsidR="00F547EF" w:rsidRPr="002747D1" w:rsidRDefault="00F547EF" w:rsidP="00056825">
                            <w:pPr>
                              <w:ind w:rightChars="-441" w:right="-92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 Symbol" w:eastAsia="HG丸ｺﾞｼｯｸM-PRO" w:hAnsi="Segoe UI Symbol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思います。これからもよろしくお願いいたします。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20EAC" id="テキスト ボックス 18" o:spid="_x0000_s1041" type="#_x0000_t202" style="position:absolute;left:0;text-align:left;margin-left:417.75pt;margin-top:205.5pt;width:348.75pt;height:1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" fillcolor="white [3201]" strokecolor="#4bacc6 [3208]" strokeweight="2.25pt">
                <v:textbox>
                  <w:txbxContent>
                    <w:p w14:paraId="120A8970" w14:textId="77777777" w:rsidR="00413E64" w:rsidRPr="007F52C7" w:rsidRDefault="00413E6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65F6203" w14:textId="5EF2038A" w:rsidR="008439FA" w:rsidRDefault="008439FA" w:rsidP="00056825">
                      <w:pPr>
                        <w:ind w:rightChars="-441" w:right="-92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平成30年から勤務させていただいております</w:t>
                      </w:r>
                    </w:p>
                    <w:p w14:paraId="057EA485" w14:textId="0FB17928" w:rsidR="008439FA" w:rsidRDefault="009B159D" w:rsidP="00056825">
                      <w:pPr>
                        <w:ind w:rightChars="-441" w:right="-92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寺本厚子</w:t>
                      </w:r>
                      <w:r w:rsidR="008439F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です。</w:t>
                      </w:r>
                    </w:p>
                    <w:p w14:paraId="4062959C" w14:textId="5E2C8956" w:rsidR="008439FA" w:rsidRPr="009B159D" w:rsidRDefault="009B159D" w:rsidP="00056825">
                      <w:pPr>
                        <w:ind w:rightChars="-441" w:right="-92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日々、皆様の「ありがとう」の言葉に力を頂いて</w:t>
                      </w:r>
                    </w:p>
                    <w:p w14:paraId="6CF392E0" w14:textId="4079BEF3" w:rsidR="008439FA" w:rsidRDefault="009B159D" w:rsidP="00056825">
                      <w:pPr>
                        <w:ind w:rightChars="-441" w:right="-926"/>
                        <w:rPr>
                          <w:rFonts w:ascii="Segoe UI Symbol" w:eastAsia="HG丸ｺﾞｼｯｸM-PRO" w:hAnsi="Segoe UI Symbo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 Symbol" w:eastAsia="HG丸ｺﾞｼｯｸM-PRO" w:hAnsi="Segoe UI Symbol" w:hint="eastAsia"/>
                          <w:b/>
                          <w:bCs/>
                          <w:sz w:val="20"/>
                          <w:szCs w:val="20"/>
                        </w:rPr>
                        <w:t>おります。これからも、ご利用者様、ご家族様</w:t>
                      </w:r>
                      <w:r w:rsidR="00F547EF">
                        <w:rPr>
                          <w:rFonts w:ascii="Segoe UI Symbol" w:eastAsia="HG丸ｺﾞｼｯｸM-PRO" w:hAnsi="Segoe UI Symbol" w:hint="eastAsia"/>
                          <w:b/>
                          <w:bCs/>
                          <w:sz w:val="20"/>
                          <w:szCs w:val="20"/>
                        </w:rPr>
                        <w:t>、</w:t>
                      </w:r>
                    </w:p>
                    <w:p w14:paraId="199F47F2" w14:textId="6EB4D0E7" w:rsidR="00F547EF" w:rsidRDefault="00F547EF" w:rsidP="00056825">
                      <w:pPr>
                        <w:ind w:rightChars="-441" w:right="-926"/>
                        <w:rPr>
                          <w:rFonts w:ascii="Segoe UI Symbol" w:eastAsia="HG丸ｺﾞｼｯｸM-PRO" w:hAnsi="Segoe UI Symbo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 Symbol" w:eastAsia="HG丸ｺﾞｼｯｸM-PRO" w:hAnsi="Segoe UI Symbol" w:hint="eastAsia"/>
                          <w:b/>
                          <w:bCs/>
                          <w:sz w:val="20"/>
                          <w:szCs w:val="20"/>
                        </w:rPr>
                        <w:t>職員と共に楽しいデイサービスを作っていけたらと</w:t>
                      </w:r>
                    </w:p>
                    <w:p w14:paraId="29BF1552" w14:textId="501CA424" w:rsidR="00F547EF" w:rsidRPr="002747D1" w:rsidRDefault="00F547EF" w:rsidP="00056825">
                      <w:pPr>
                        <w:ind w:rightChars="-441" w:right="-92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 Symbol" w:eastAsia="HG丸ｺﾞｼｯｸM-PRO" w:hAnsi="Segoe UI Symbol" w:hint="eastAsia"/>
                          <w:b/>
                          <w:bCs/>
                          <w:sz w:val="20"/>
                          <w:szCs w:val="20"/>
                        </w:rPr>
                        <w:t>思います。これからもよろしくお願いいたします。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A511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360056D" wp14:editId="7E8C82DD">
                <wp:simplePos x="0" y="0"/>
                <wp:positionH relativeFrom="column">
                  <wp:posOffset>5343525</wp:posOffset>
                </wp:positionH>
                <wp:positionV relativeFrom="paragraph">
                  <wp:posOffset>3848100</wp:posOffset>
                </wp:positionV>
                <wp:extent cx="1790700" cy="762000"/>
                <wp:effectExtent l="0" t="0" r="19050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0261A0" w14:textId="33E71F03" w:rsidR="00A75E00" w:rsidRPr="002747D1" w:rsidRDefault="00A75E0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</w:pPr>
                            <w:r w:rsidRPr="002747D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毎号、このコーナーでは職員の紹介をします❕日頃の思いが伝わりますように・・・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0056D" id="テキスト ボックス 19" o:spid="_x0000_s1042" type="#_x0000_t202" style="position:absolute;left:0;text-align:left;margin-left:420.75pt;margin-top:303pt;width:141pt;height:60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" fillcolor="white [3201]" strokeweight=".5pt">
                <v:textbox>
                  <w:txbxContent>
                    <w:p w14:paraId="100261A0" w14:textId="33E71F03" w:rsidR="00A75E00" w:rsidRPr="002747D1" w:rsidRDefault="00A75E00">
                      <w:pP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</w:pPr>
                      <w:r w:rsidRPr="002747D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毎号、このコーナーでは職員の紹介をします❕日頃の思いが伝わりますように・・・</w:t>
                      </w:r>
                    </w:p>
                  </w:txbxContent>
                </v:textbox>
              </v:shape>
            </w:pict>
          </mc:Fallback>
        </mc:AlternateContent>
      </w:r>
      <w:r w:rsidR="003454D7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1" behindDoc="1" locked="0" layoutInCell="1" allowOverlap="1" wp14:anchorId="2045DE8A" wp14:editId="4361D7DC">
                <wp:simplePos x="0" y="0"/>
                <wp:positionH relativeFrom="column">
                  <wp:posOffset>-152400</wp:posOffset>
                </wp:positionH>
                <wp:positionV relativeFrom="paragraph">
                  <wp:posOffset>4909819</wp:posOffset>
                </wp:positionV>
                <wp:extent cx="5267325" cy="1704975"/>
                <wp:effectExtent l="0" t="0" r="28575" b="28575"/>
                <wp:wrapThrough wrapText="bothSides">
                  <wp:wrapPolygon edited="0">
                    <wp:start x="0" y="0"/>
                    <wp:lineTo x="0" y="21721"/>
                    <wp:lineTo x="21639" y="21721"/>
                    <wp:lineTo x="21639" y="0"/>
                    <wp:lineTo x="0" y="0"/>
                  </wp:wrapPolygon>
                </wp:wrapThrough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1704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9A431" w14:textId="1E6207EB" w:rsidR="00AE76E1" w:rsidRDefault="00AE76E1" w:rsidP="00713885">
                            <w:pPr>
                              <w:jc w:val="left"/>
                              <w:rPr>
                                <w:sz w:val="24"/>
                                <w:szCs w:val="26"/>
                              </w:rPr>
                            </w:pPr>
                          </w:p>
                          <w:p w14:paraId="393E8AE1" w14:textId="50EA6E5B" w:rsidR="009D2C8F" w:rsidRPr="00AB1B23" w:rsidRDefault="002E6AFB" w:rsidP="00713885">
                            <w:pPr>
                              <w:jc w:val="left"/>
                              <w:rPr>
                                <w:rFonts w:ascii="Segoe UI Emoji" w:eastAsia="HGP創英角ﾎﾟｯﾌﾟ体" w:hAnsi="Segoe UI Emoj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☛</w:t>
                            </w:r>
                            <w:r w:rsidR="00B00A1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菖蒲湯・・４・５日　　　ローズマリー湯・・２０・２１日</w:t>
                            </w:r>
                            <w:r w:rsidR="00107239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　　　　　　　　　　</w:t>
                            </w:r>
                          </w:p>
                          <w:p w14:paraId="1EA72E11" w14:textId="42EED068" w:rsidR="00AE76E1" w:rsidRPr="00970338" w:rsidRDefault="002E6AFB" w:rsidP="00713885">
                            <w:pPr>
                              <w:jc w:val="left"/>
                              <w:rPr>
                                <w:rFonts w:ascii="Segoe UI Emoji" w:eastAsia="Segoe UI Emoji" w:hAnsi="Segoe UI Emoj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☛</w:t>
                            </w:r>
                            <w:r w:rsidR="000C59A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ハンドマッサージ</w:t>
                            </w:r>
                            <w:r w:rsidR="000A15F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・・</w:t>
                            </w:r>
                            <w:r w:rsidR="000C59A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２４</w:t>
                            </w:r>
                            <w:r w:rsidR="000A15F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0C59A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２５</w:t>
                            </w:r>
                            <w:r w:rsidR="000A15F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  <w:p w14:paraId="5FFC54DA" w14:textId="207FF5A6" w:rsidR="00C155B2" w:rsidRPr="002365D9" w:rsidRDefault="002E6AFB" w:rsidP="00C155B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☛</w:t>
                            </w:r>
                            <w:r w:rsidR="000C59A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おやつ作り</w:t>
                            </w:r>
                            <w:r w:rsidR="007B3C3F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・・</w:t>
                            </w:r>
                            <w:r w:rsidR="000C59A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２６・２７日　どら焼き＆新茶</w:t>
                            </w:r>
                          </w:p>
                          <w:p w14:paraId="6234E18A" w14:textId="6E5018C4" w:rsidR="00AE76E1" w:rsidRPr="00C155B2" w:rsidRDefault="00AE76E1" w:rsidP="00713885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5DE8A" id="_x0000_s1043" type="#_x0000_t202" style="position:absolute;left:0;text-align:left;margin-left:-12pt;margin-top:386.6pt;width:414.75pt;height:134.25pt;z-index:-2516572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" fillcolor="white [3201]" strokecolor="#4bacc6 [3208]" strokeweight="2pt">
                <v:textbox inset="5.85pt,.7pt,5.85pt,.7pt">
                  <w:txbxContent>
                    <w:p w14:paraId="04E9A431" w14:textId="1E6207EB" w:rsidR="00AE76E1" w:rsidRDefault="00AE76E1" w:rsidP="00713885">
                      <w:pPr>
                        <w:jc w:val="left"/>
                        <w:rPr>
                          <w:sz w:val="24"/>
                          <w:szCs w:val="26"/>
                        </w:rPr>
                      </w:pPr>
                    </w:p>
                    <w:p w14:paraId="393E8AE1" w14:textId="50EA6E5B" w:rsidR="009D2C8F" w:rsidRPr="00AB1B23" w:rsidRDefault="002E6AFB" w:rsidP="00713885">
                      <w:pPr>
                        <w:jc w:val="left"/>
                        <w:rPr>
                          <w:rFonts w:ascii="Segoe UI Emoji" w:eastAsia="HGP創英角ﾎﾟｯﾌﾟ体" w:hAnsi="Segoe UI Emoji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☛</w:t>
                      </w:r>
                      <w:r w:rsidR="00B00A1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菖蒲湯・・４・５日　　　ローズマリー湯・・２０・２１日</w:t>
                      </w:r>
                      <w:r w:rsidR="00107239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　　　　　　　　　　</w:t>
                      </w:r>
                    </w:p>
                    <w:p w14:paraId="1EA72E11" w14:textId="42EED068" w:rsidR="00AE76E1" w:rsidRPr="00970338" w:rsidRDefault="002E6AFB" w:rsidP="00713885">
                      <w:pPr>
                        <w:jc w:val="left"/>
                        <w:rPr>
                          <w:rFonts w:ascii="Segoe UI Emoji" w:eastAsia="Segoe UI Emoji" w:hAnsi="Segoe UI Emoji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☛</w:t>
                      </w:r>
                      <w:r w:rsidR="000C59A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ハンドマッサージ</w:t>
                      </w:r>
                      <w:r w:rsidR="000A15F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・・</w:t>
                      </w:r>
                      <w:r w:rsidR="000C59A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２４</w:t>
                      </w:r>
                      <w:r w:rsidR="000A15F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・</w:t>
                      </w:r>
                      <w:r w:rsidR="000C59A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２５</w:t>
                      </w:r>
                      <w:r w:rsidR="000A15F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日</w:t>
                      </w:r>
                    </w:p>
                    <w:p w14:paraId="5FFC54DA" w14:textId="207FF5A6" w:rsidR="00C155B2" w:rsidRPr="002365D9" w:rsidRDefault="002E6AFB" w:rsidP="00C155B2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☛</w:t>
                      </w:r>
                      <w:r w:rsidR="000C59A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おやつ作り</w:t>
                      </w:r>
                      <w:r w:rsidR="007B3C3F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・・</w:t>
                      </w:r>
                      <w:r w:rsidR="000C59A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２６・２７日　どら焼き＆新茶</w:t>
                      </w:r>
                    </w:p>
                    <w:p w14:paraId="6234E18A" w14:textId="6E5018C4" w:rsidR="00AE76E1" w:rsidRPr="00C155B2" w:rsidRDefault="00AE76E1" w:rsidP="00713885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37218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59DFD33F" wp14:editId="112615DE">
                <wp:simplePos x="0" y="0"/>
                <wp:positionH relativeFrom="column">
                  <wp:posOffset>5444490</wp:posOffset>
                </wp:positionH>
                <wp:positionV relativeFrom="paragraph">
                  <wp:posOffset>57150</wp:posOffset>
                </wp:positionV>
                <wp:extent cx="4171950" cy="438150"/>
                <wp:effectExtent l="76200" t="57150" r="76200" b="95250"/>
                <wp:wrapSquare wrapText="bothSides"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438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07368" w14:textId="571547FE" w:rsidR="00752A55" w:rsidRPr="004B60D7" w:rsidRDefault="00752A55" w:rsidP="00797753">
                            <w:pPr>
                              <w:jc w:val="center"/>
                              <w:rPr>
                                <w:rFonts w:ascii="Segoe UI Emoji" w:eastAsia="HGP創英角ﾎﾟｯﾌﾟ体" w:hAnsi="Segoe UI Emoji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9775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</w:t>
                            </w:r>
                            <w:r w:rsidR="00E64706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ダンディ倶楽部</w:t>
                            </w:r>
                            <w:r w:rsidRPr="0079775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　</w:t>
                            </w:r>
                            <w:r w:rsidR="00E64706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始動❕</w:t>
                            </w:r>
                          </w:p>
                          <w:p w14:paraId="40082A42" w14:textId="77777777" w:rsidR="00752A55" w:rsidRPr="00797753" w:rsidRDefault="00752A55" w:rsidP="004F7A1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449F8C6" w14:textId="77777777" w:rsidR="00752A55" w:rsidRPr="004F7A12" w:rsidRDefault="00752A55" w:rsidP="004F7A1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D33F" id="テキスト ボックス 45" o:spid="_x0000_s1044" type="#_x0000_t202" style="position:absolute;left:0;text-align:left;margin-left:428.7pt;margin-top:4.5pt;width:328.5pt;height:34.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" fillcolor="#daeef3 [664]" strokecolor="#92cddc [1944]" strokeweight="3pt">
                <v:shadow on="t" color="black" opacity="24903f" origin=",.5" offset="0,.55556mm"/>
                <v:textbox inset=",0,,0">
                  <w:txbxContent>
                    <w:p w14:paraId="47707368" w14:textId="571547FE" w:rsidR="00752A55" w:rsidRPr="004B60D7" w:rsidRDefault="00752A55" w:rsidP="00797753">
                      <w:pPr>
                        <w:jc w:val="center"/>
                        <w:rPr>
                          <w:rFonts w:ascii="Segoe UI Emoji" w:eastAsia="HGP創英角ﾎﾟｯﾌﾟ体" w:hAnsi="Segoe UI Emoji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97753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</w:t>
                      </w:r>
                      <w:r w:rsidR="00E64706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ダンディ倶楽部</w:t>
                      </w:r>
                      <w:r w:rsidRPr="00797753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</w:t>
                      </w:r>
                      <w:r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　</w:t>
                      </w:r>
                      <w:r w:rsidR="00E64706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始動❕</w:t>
                      </w:r>
                    </w:p>
                    <w:p w14:paraId="40082A42" w14:textId="77777777" w:rsidR="00752A55" w:rsidRPr="00797753" w:rsidRDefault="00752A55" w:rsidP="004F7A12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449F8C6" w14:textId="77777777" w:rsidR="00752A55" w:rsidRPr="004F7A12" w:rsidRDefault="00752A55" w:rsidP="004F7A12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52A55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1" behindDoc="0" locked="0" layoutInCell="1" allowOverlap="1" wp14:anchorId="15B2B790" wp14:editId="1D6EDE93">
                <wp:simplePos x="0" y="0"/>
                <wp:positionH relativeFrom="column">
                  <wp:posOffset>5334000</wp:posOffset>
                </wp:positionH>
                <wp:positionV relativeFrom="paragraph">
                  <wp:posOffset>2428240</wp:posOffset>
                </wp:positionV>
                <wp:extent cx="4371975" cy="1019175"/>
                <wp:effectExtent l="0" t="0" r="28575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019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51500" w14:textId="1F0BA93E" w:rsidR="00AB6853" w:rsidRPr="00464B97" w:rsidRDefault="00AB6853" w:rsidP="00AB685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6"/>
                                <w:szCs w:val="26"/>
                              </w:rPr>
                            </w:pPr>
                          </w:p>
                          <w:p w14:paraId="144F1971" w14:textId="45B67B95" w:rsidR="00AF4973" w:rsidRPr="00464B97" w:rsidRDefault="00AF497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2B790" id="テキスト ボックス 4" o:spid="_x0000_s1045" type="#_x0000_t202" style="position:absolute;left:0;text-align:left;margin-left:420pt;margin-top:191.2pt;width:344.25pt;height:80.25pt;z-index:2516572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" fillcolor="white [3201]" strokecolor="#4f81bd [3204]" strokeweight="2pt">
                <v:textbox>
                  <w:txbxContent>
                    <w:p w14:paraId="48951500" w14:textId="1F0BA93E" w:rsidR="00AB6853" w:rsidRPr="00464B97" w:rsidRDefault="00AB6853" w:rsidP="00AB6853">
                      <w:pPr>
                        <w:rPr>
                          <w:rFonts w:ascii="HGS創英角ﾎﾟｯﾌﾟ体" w:eastAsia="HGS創英角ﾎﾟｯﾌﾟ体" w:hAnsi="HGS創英角ﾎﾟｯﾌﾟ体"/>
                          <w:sz w:val="26"/>
                          <w:szCs w:val="26"/>
                        </w:rPr>
                      </w:pPr>
                    </w:p>
                    <w:p w14:paraId="144F1971" w14:textId="45B67B95" w:rsidR="00AF4973" w:rsidRPr="00464B97" w:rsidRDefault="00AF4973">
                      <w:pPr>
                        <w:rPr>
                          <w:rFonts w:ascii="HGS創英角ﾎﾟｯﾌﾟ体" w:eastAsia="HGS創英角ﾎﾟｯﾌﾟ体" w:hAnsi="HGS創英角ﾎﾟｯﾌﾟ体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753E">
        <w:rPr>
          <w:noProof/>
        </w:rPr>
        <mc:AlternateContent>
          <mc:Choice Requires="wps">
            <w:drawing>
              <wp:anchor distT="0" distB="0" distL="114300" distR="114300" simplePos="0" relativeHeight="251660286" behindDoc="0" locked="0" layoutInCell="1" allowOverlap="1" wp14:anchorId="78387AC3" wp14:editId="53175B97">
                <wp:simplePos x="0" y="0"/>
                <wp:positionH relativeFrom="column">
                  <wp:posOffset>5314950</wp:posOffset>
                </wp:positionH>
                <wp:positionV relativeFrom="paragraph">
                  <wp:posOffset>4667250</wp:posOffset>
                </wp:positionV>
                <wp:extent cx="4400550" cy="1657350"/>
                <wp:effectExtent l="19050" t="19050" r="19050" b="190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6CF92C4A" w14:textId="77777777" w:rsidR="00BD753E" w:rsidRDefault="003D2368">
                            <w:pPr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  <w:r w:rsidRPr="00BC60CE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川越町デイサービスセンターでは、職員一同、ご利用者様1人1人に寄り添いながら共に喜びを感じ、楽しみや生きがい</w:t>
                            </w:r>
                            <w:r w:rsidR="00BC60CE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を持ち、</w:t>
                            </w:r>
                            <w:r w:rsidRPr="00BC60CE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住み慣れたご自宅で安全・快適に暮らせるよう、身体機能の維持・向上を目標とした対応に力を入れて</w:t>
                            </w:r>
                            <w:r w:rsidR="008A32D2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おり</w:t>
                            </w:r>
                            <w:r w:rsidRPr="00BC60CE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ます。</w:t>
                            </w:r>
                          </w:p>
                          <w:p w14:paraId="59873F47" w14:textId="187483E1" w:rsidR="003D2368" w:rsidRPr="00BC60CE" w:rsidRDefault="005A1FA9">
                            <w:pPr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  <w:r w:rsidRPr="00BC60CE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お困りのことがありましたら</w:t>
                            </w:r>
                            <w:r w:rsidR="00737218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お気軽に</w:t>
                            </w:r>
                            <w:r w:rsidRPr="00BC60CE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87AC3" id="テキスト ボックス 21" o:spid="_x0000_s1046" type="#_x0000_t202" style="position:absolute;left:0;text-align:left;margin-left:418.5pt;margin-top:367.5pt;width:346.5pt;height:130.5pt;z-index:251660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" fillcolor="white [3201]" strokecolor="#4bacc6 [3208]" strokeweight="2.25pt">
                <v:textbox>
                  <w:txbxContent>
                    <w:p w14:paraId="6CF92C4A" w14:textId="77777777" w:rsidR="00BD753E" w:rsidRDefault="003D2368">
                      <w:pPr>
                        <w:rPr>
                          <w:rFonts w:ascii="HG創英角ﾎﾟｯﾌﾟ体" w:eastAsia="HG創英角ﾎﾟｯﾌﾟ体" w:hAnsi="HG創英角ﾎﾟｯﾌﾟ体"/>
                        </w:rPr>
                      </w:pPr>
                      <w:r w:rsidRPr="00BC60CE">
                        <w:rPr>
                          <w:rFonts w:ascii="HG創英角ﾎﾟｯﾌﾟ体" w:eastAsia="HG創英角ﾎﾟｯﾌﾟ体" w:hAnsi="HG創英角ﾎﾟｯﾌﾟ体" w:hint="eastAsia"/>
                        </w:rPr>
                        <w:t>川越町デイサービスセンターでは、職員一同、ご利用者様1人1人に寄り添いながら共に喜びを感じ、楽しみや生きがい</w:t>
                      </w:r>
                      <w:r w:rsidR="00BC60CE">
                        <w:rPr>
                          <w:rFonts w:ascii="HG創英角ﾎﾟｯﾌﾟ体" w:eastAsia="HG創英角ﾎﾟｯﾌﾟ体" w:hAnsi="HG創英角ﾎﾟｯﾌﾟ体" w:hint="eastAsia"/>
                        </w:rPr>
                        <w:t>を持ち、</w:t>
                      </w:r>
                      <w:r w:rsidRPr="00BC60CE">
                        <w:rPr>
                          <w:rFonts w:ascii="HG創英角ﾎﾟｯﾌﾟ体" w:eastAsia="HG創英角ﾎﾟｯﾌﾟ体" w:hAnsi="HG創英角ﾎﾟｯﾌﾟ体" w:hint="eastAsia"/>
                        </w:rPr>
                        <w:t>住み慣れたご自宅で安全・快適に暮らせるよう、身体機能の維持・向上を目標とした対応に力を入れて</w:t>
                      </w:r>
                      <w:r w:rsidR="008A32D2">
                        <w:rPr>
                          <w:rFonts w:ascii="HG創英角ﾎﾟｯﾌﾟ体" w:eastAsia="HG創英角ﾎﾟｯﾌﾟ体" w:hAnsi="HG創英角ﾎﾟｯﾌﾟ体" w:hint="eastAsia"/>
                        </w:rPr>
                        <w:t>おり</w:t>
                      </w:r>
                      <w:r w:rsidRPr="00BC60CE">
                        <w:rPr>
                          <w:rFonts w:ascii="HG創英角ﾎﾟｯﾌﾟ体" w:eastAsia="HG創英角ﾎﾟｯﾌﾟ体" w:hAnsi="HG創英角ﾎﾟｯﾌﾟ体" w:hint="eastAsia"/>
                        </w:rPr>
                        <w:t>ます。</w:t>
                      </w:r>
                    </w:p>
                    <w:p w14:paraId="59873F47" w14:textId="187483E1" w:rsidR="003D2368" w:rsidRPr="00BC60CE" w:rsidRDefault="005A1FA9">
                      <w:pPr>
                        <w:rPr>
                          <w:rFonts w:ascii="HG創英角ﾎﾟｯﾌﾟ体" w:eastAsia="HG創英角ﾎﾟｯﾌﾟ体" w:hAnsi="HG創英角ﾎﾟｯﾌﾟ体"/>
                        </w:rPr>
                      </w:pPr>
                      <w:r w:rsidRPr="00BC60CE">
                        <w:rPr>
                          <w:rFonts w:ascii="HG創英角ﾎﾟｯﾌﾟ体" w:eastAsia="HG創英角ﾎﾟｯﾌﾟ体" w:hAnsi="HG創英角ﾎﾟｯﾌﾟ体" w:hint="eastAsia"/>
                        </w:rPr>
                        <w:t>お困りのことがありましたら</w:t>
                      </w:r>
                      <w:r w:rsidR="00737218">
                        <w:rPr>
                          <w:rFonts w:ascii="HG創英角ﾎﾟｯﾌﾟ体" w:eastAsia="HG創英角ﾎﾟｯﾌﾟ体" w:hAnsi="HG創英角ﾎﾟｯﾌﾟ体" w:hint="eastAsia"/>
                        </w:rPr>
                        <w:t>お気軽に</w:t>
                      </w:r>
                      <w:r w:rsidRPr="00BC60CE">
                        <w:rPr>
                          <w:rFonts w:ascii="HG創英角ﾎﾟｯﾌﾟ体" w:eastAsia="HG創英角ﾎﾟｯﾌﾟ体" w:hAnsi="HG創英角ﾎﾟｯﾌﾟ体" w:hint="eastAsia"/>
                        </w:rPr>
                        <w:t>ご相談ください。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D753E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E55E9B" wp14:editId="1D962477">
                <wp:simplePos x="0" y="0"/>
                <wp:positionH relativeFrom="column">
                  <wp:posOffset>5610225</wp:posOffset>
                </wp:positionH>
                <wp:positionV relativeFrom="paragraph">
                  <wp:posOffset>5895340</wp:posOffset>
                </wp:positionV>
                <wp:extent cx="4000500" cy="914400"/>
                <wp:effectExtent l="19050" t="19050" r="19050" b="1905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914400"/>
                        </a:xfrm>
                        <a:prstGeom prst="roundRect">
                          <a:avLst>
                            <a:gd name="adj" fmla="val 783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562B6" w14:textId="60AEAB52" w:rsidR="005C0082" w:rsidRPr="005C0082" w:rsidRDefault="005C0082" w:rsidP="007F52C7">
                            <w:pPr>
                              <w:ind w:firstLineChars="800" w:firstLine="1680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5C0082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川越町デイサービスセンター</w:t>
                            </w:r>
                          </w:p>
                          <w:p w14:paraId="3E0B204D" w14:textId="0BA94469" w:rsidR="005C0082" w:rsidRDefault="005C0082" w:rsidP="007F52C7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5C0082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〒510-8123</w:t>
                            </w:r>
                            <w:r w:rsidR="007F52C7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</w:t>
                            </w:r>
                            <w:r w:rsidRPr="005C0082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川越町豊田一色314</w:t>
                            </w:r>
                            <w:r w:rsidR="007F52C7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</w:t>
                            </w:r>
                            <w:r w:rsidRPr="005C0082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いきいきセンター３階</w:t>
                            </w:r>
                          </w:p>
                          <w:p w14:paraId="6556DD95" w14:textId="27169E9A" w:rsidR="005C0082" w:rsidRPr="005C0082" w:rsidRDefault="005C0082" w:rsidP="0071388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☎059-365-0024</w:t>
                            </w:r>
                            <w:r w:rsidR="00BD753E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　　担当　駒田圭治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E55E9B" id="角丸四角形 15" o:spid="_x0000_s1047" style="position:absolute;left:0;text-align:left;margin-left:441.75pt;margin-top:464.2pt;width:315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" fillcolor="#daeef3 [664]" strokecolor="#92cddc [1944]" strokeweight="3pt">
                <v:textbox>
                  <w:txbxContent>
                    <w:p w14:paraId="3AF562B6" w14:textId="60AEAB52" w:rsidR="005C0082" w:rsidRPr="005C0082" w:rsidRDefault="005C0082" w:rsidP="007F52C7">
                      <w:pPr>
                        <w:ind w:firstLineChars="800" w:firstLine="1680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5C0082">
                        <w:rPr>
                          <w:rFonts w:ascii="HGS創英角ﾎﾟｯﾌﾟ体" w:eastAsia="HGS創英角ﾎﾟｯﾌﾟ体" w:hAnsi="HGS創英角ﾎﾟｯﾌﾟ体" w:hint="eastAsia"/>
                        </w:rPr>
                        <w:t>川越町デイサービスセンター</w:t>
                      </w:r>
                    </w:p>
                    <w:p w14:paraId="3E0B204D" w14:textId="0BA94469" w:rsidR="005C0082" w:rsidRDefault="005C0082" w:rsidP="007F52C7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5C0082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〒510-8123</w:t>
                      </w:r>
                      <w:r w:rsidR="007F52C7"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　</w:t>
                      </w:r>
                      <w:r w:rsidRPr="005C0082">
                        <w:rPr>
                          <w:rFonts w:ascii="HGS創英角ﾎﾟｯﾌﾟ体" w:eastAsia="HGS創英角ﾎﾟｯﾌﾟ体" w:hAnsi="HGS創英角ﾎﾟｯﾌﾟ体" w:hint="eastAsia"/>
                        </w:rPr>
                        <w:t>川越町豊田一色314</w:t>
                      </w:r>
                      <w:r w:rsidR="007F52C7"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　</w:t>
                      </w:r>
                      <w:r w:rsidRPr="005C0082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いきいきセンター３階</w:t>
                      </w:r>
                    </w:p>
                    <w:p w14:paraId="6556DD95" w14:textId="27169E9A" w:rsidR="005C0082" w:rsidRPr="005C0082" w:rsidRDefault="005C0082" w:rsidP="0071388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☎059-365-0024</w:t>
                      </w:r>
                      <w:r w:rsidR="00BD753E"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　　　担当　駒田圭治</w:t>
                      </w:r>
                    </w:p>
                  </w:txbxContent>
                </v:textbox>
              </v:roundrect>
            </w:pict>
          </mc:Fallback>
        </mc:AlternateContent>
      </w:r>
      <w:r w:rsidR="00EE60A5">
        <w:rPr>
          <w:noProof/>
        </w:rPr>
        <w:drawing>
          <wp:anchor distT="0" distB="0" distL="114300" distR="114300" simplePos="0" relativeHeight="251687936" behindDoc="0" locked="0" layoutInCell="1" allowOverlap="1" wp14:anchorId="6CC252BD" wp14:editId="3C0D8F64">
            <wp:simplePos x="0" y="0"/>
            <wp:positionH relativeFrom="column">
              <wp:posOffset>-4805649</wp:posOffset>
            </wp:positionH>
            <wp:positionV relativeFrom="paragraph">
              <wp:posOffset>308345</wp:posOffset>
            </wp:positionV>
            <wp:extent cx="925032" cy="833162"/>
            <wp:effectExtent l="0" t="0" r="8890" b="5080"/>
            <wp:wrapNone/>
            <wp:docPr id="23" name="図 23" descr="C:\Users\SUDO\AppData\Local\Microsoft\Windows\Temporary Internet Files\Content.IE5\WKKTT2QB\MC90042927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UDO\AppData\Local\Microsoft\Windows\Temporary Internet Files\Content.IE5\WKKTT2QB\MC900429273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32" cy="83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182E" w:rsidSect="00655010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7BA10" w14:textId="77777777" w:rsidR="00CD5AB5" w:rsidRDefault="00CD5AB5" w:rsidP="0038018C">
      <w:r>
        <w:separator/>
      </w:r>
    </w:p>
  </w:endnote>
  <w:endnote w:type="continuationSeparator" w:id="0">
    <w:p w14:paraId="6A155025" w14:textId="77777777" w:rsidR="00CD5AB5" w:rsidRDefault="00CD5AB5" w:rsidP="00380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D07A6" w14:textId="77777777" w:rsidR="00CD5AB5" w:rsidRDefault="00CD5AB5" w:rsidP="0038018C">
      <w:r>
        <w:separator/>
      </w:r>
    </w:p>
  </w:footnote>
  <w:footnote w:type="continuationSeparator" w:id="0">
    <w:p w14:paraId="4EA75A66" w14:textId="77777777" w:rsidR="00CD5AB5" w:rsidRDefault="00CD5AB5" w:rsidP="003801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A1E11"/>
    <w:multiLevelType w:val="hybridMultilevel"/>
    <w:tmpl w:val="5B0E8A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B7B3DB2"/>
    <w:multiLevelType w:val="hybridMultilevel"/>
    <w:tmpl w:val="3E28D0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754136F"/>
    <w:multiLevelType w:val="hybridMultilevel"/>
    <w:tmpl w:val="5E94B76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D487EE8"/>
    <w:multiLevelType w:val="hybridMultilevel"/>
    <w:tmpl w:val="9AAC4A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attachedTemplate r:id="rId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265"/>
    <w:rsid w:val="00000F66"/>
    <w:rsid w:val="00035802"/>
    <w:rsid w:val="00056825"/>
    <w:rsid w:val="00082AFA"/>
    <w:rsid w:val="000837DF"/>
    <w:rsid w:val="00085ADC"/>
    <w:rsid w:val="00086E5B"/>
    <w:rsid w:val="00091B7A"/>
    <w:rsid w:val="00094857"/>
    <w:rsid w:val="000A15F5"/>
    <w:rsid w:val="000A3263"/>
    <w:rsid w:val="000A7419"/>
    <w:rsid w:val="000C59A3"/>
    <w:rsid w:val="00100BE1"/>
    <w:rsid w:val="00107239"/>
    <w:rsid w:val="001179D0"/>
    <w:rsid w:val="001371BD"/>
    <w:rsid w:val="00144362"/>
    <w:rsid w:val="00160334"/>
    <w:rsid w:val="00162C67"/>
    <w:rsid w:val="00167D34"/>
    <w:rsid w:val="0017177F"/>
    <w:rsid w:val="001772C9"/>
    <w:rsid w:val="00191D4F"/>
    <w:rsid w:val="001B33A3"/>
    <w:rsid w:val="001B34E9"/>
    <w:rsid w:val="001D4BCD"/>
    <w:rsid w:val="001E08EC"/>
    <w:rsid w:val="001E1618"/>
    <w:rsid w:val="001F25A3"/>
    <w:rsid w:val="001F2783"/>
    <w:rsid w:val="001F432E"/>
    <w:rsid w:val="00201F95"/>
    <w:rsid w:val="00203AC3"/>
    <w:rsid w:val="0020781A"/>
    <w:rsid w:val="0021293C"/>
    <w:rsid w:val="00220818"/>
    <w:rsid w:val="00231EA0"/>
    <w:rsid w:val="002365D9"/>
    <w:rsid w:val="0025181D"/>
    <w:rsid w:val="002527FA"/>
    <w:rsid w:val="00253C0F"/>
    <w:rsid w:val="0025704E"/>
    <w:rsid w:val="002611DF"/>
    <w:rsid w:val="002747D1"/>
    <w:rsid w:val="00276C8B"/>
    <w:rsid w:val="00295724"/>
    <w:rsid w:val="002A7EA4"/>
    <w:rsid w:val="002B6250"/>
    <w:rsid w:val="002B7F62"/>
    <w:rsid w:val="002E6AFB"/>
    <w:rsid w:val="00305DFB"/>
    <w:rsid w:val="003074FD"/>
    <w:rsid w:val="003235EA"/>
    <w:rsid w:val="0034084A"/>
    <w:rsid w:val="003454D7"/>
    <w:rsid w:val="00366CE6"/>
    <w:rsid w:val="0038018C"/>
    <w:rsid w:val="00383EC4"/>
    <w:rsid w:val="0039109C"/>
    <w:rsid w:val="0039436B"/>
    <w:rsid w:val="003A0C1A"/>
    <w:rsid w:val="003A16BF"/>
    <w:rsid w:val="003A3018"/>
    <w:rsid w:val="003A6ED8"/>
    <w:rsid w:val="003C45D0"/>
    <w:rsid w:val="003D2368"/>
    <w:rsid w:val="003D536A"/>
    <w:rsid w:val="003E4353"/>
    <w:rsid w:val="003F04BC"/>
    <w:rsid w:val="003F6287"/>
    <w:rsid w:val="00413E64"/>
    <w:rsid w:val="004162C7"/>
    <w:rsid w:val="00416F9D"/>
    <w:rsid w:val="00423D4E"/>
    <w:rsid w:val="004300DC"/>
    <w:rsid w:val="0043609C"/>
    <w:rsid w:val="004513B0"/>
    <w:rsid w:val="00464B97"/>
    <w:rsid w:val="0047541E"/>
    <w:rsid w:val="004860C1"/>
    <w:rsid w:val="0048658D"/>
    <w:rsid w:val="00490775"/>
    <w:rsid w:val="00495189"/>
    <w:rsid w:val="004A1AA0"/>
    <w:rsid w:val="004A1C83"/>
    <w:rsid w:val="004A5116"/>
    <w:rsid w:val="004B4295"/>
    <w:rsid w:val="004B60D7"/>
    <w:rsid w:val="004C2269"/>
    <w:rsid w:val="004E35F6"/>
    <w:rsid w:val="004F4513"/>
    <w:rsid w:val="004F7A12"/>
    <w:rsid w:val="0050749C"/>
    <w:rsid w:val="00511606"/>
    <w:rsid w:val="0052778C"/>
    <w:rsid w:val="00532A50"/>
    <w:rsid w:val="00533F17"/>
    <w:rsid w:val="005A1FA9"/>
    <w:rsid w:val="005A54A1"/>
    <w:rsid w:val="005B0265"/>
    <w:rsid w:val="005B6F44"/>
    <w:rsid w:val="005C0082"/>
    <w:rsid w:val="005D262A"/>
    <w:rsid w:val="005E0396"/>
    <w:rsid w:val="005E12BC"/>
    <w:rsid w:val="00617D34"/>
    <w:rsid w:val="00627159"/>
    <w:rsid w:val="0063089D"/>
    <w:rsid w:val="00630E74"/>
    <w:rsid w:val="00644285"/>
    <w:rsid w:val="00645D1F"/>
    <w:rsid w:val="00655010"/>
    <w:rsid w:val="0066432D"/>
    <w:rsid w:val="00677FDD"/>
    <w:rsid w:val="0068182E"/>
    <w:rsid w:val="00681FD7"/>
    <w:rsid w:val="00683E4A"/>
    <w:rsid w:val="006A1325"/>
    <w:rsid w:val="006B5B90"/>
    <w:rsid w:val="006C26D5"/>
    <w:rsid w:val="006F6636"/>
    <w:rsid w:val="006F6AD1"/>
    <w:rsid w:val="0070734C"/>
    <w:rsid w:val="00713885"/>
    <w:rsid w:val="00726255"/>
    <w:rsid w:val="00737218"/>
    <w:rsid w:val="00742564"/>
    <w:rsid w:val="00752A55"/>
    <w:rsid w:val="00767553"/>
    <w:rsid w:val="00776B89"/>
    <w:rsid w:val="007908FE"/>
    <w:rsid w:val="00790C94"/>
    <w:rsid w:val="00792183"/>
    <w:rsid w:val="00797753"/>
    <w:rsid w:val="007A112B"/>
    <w:rsid w:val="007A1F0D"/>
    <w:rsid w:val="007B3C3F"/>
    <w:rsid w:val="007B73E4"/>
    <w:rsid w:val="007D5368"/>
    <w:rsid w:val="007F52C7"/>
    <w:rsid w:val="007F66BB"/>
    <w:rsid w:val="0081694A"/>
    <w:rsid w:val="00817B77"/>
    <w:rsid w:val="0083765A"/>
    <w:rsid w:val="00840D39"/>
    <w:rsid w:val="008439FA"/>
    <w:rsid w:val="008516C2"/>
    <w:rsid w:val="00884A5D"/>
    <w:rsid w:val="00887F6E"/>
    <w:rsid w:val="0089459C"/>
    <w:rsid w:val="00897581"/>
    <w:rsid w:val="008A0B4D"/>
    <w:rsid w:val="008A2FC8"/>
    <w:rsid w:val="008A32D2"/>
    <w:rsid w:val="008B0FAC"/>
    <w:rsid w:val="008B2E56"/>
    <w:rsid w:val="008B393A"/>
    <w:rsid w:val="008C59F4"/>
    <w:rsid w:val="008E457F"/>
    <w:rsid w:val="008E5B3C"/>
    <w:rsid w:val="008F2454"/>
    <w:rsid w:val="009155B5"/>
    <w:rsid w:val="00945BF5"/>
    <w:rsid w:val="00950692"/>
    <w:rsid w:val="00952A9F"/>
    <w:rsid w:val="0095518B"/>
    <w:rsid w:val="00955552"/>
    <w:rsid w:val="00967D73"/>
    <w:rsid w:val="00970338"/>
    <w:rsid w:val="00971F3A"/>
    <w:rsid w:val="00974E4F"/>
    <w:rsid w:val="00983E8E"/>
    <w:rsid w:val="0098541D"/>
    <w:rsid w:val="009909BC"/>
    <w:rsid w:val="009B159D"/>
    <w:rsid w:val="009B7362"/>
    <w:rsid w:val="009C1525"/>
    <w:rsid w:val="009D2C8F"/>
    <w:rsid w:val="009D580A"/>
    <w:rsid w:val="00A01572"/>
    <w:rsid w:val="00A04FF0"/>
    <w:rsid w:val="00A13C64"/>
    <w:rsid w:val="00A141D5"/>
    <w:rsid w:val="00A15180"/>
    <w:rsid w:val="00A20AA1"/>
    <w:rsid w:val="00A357A6"/>
    <w:rsid w:val="00A4562D"/>
    <w:rsid w:val="00A64491"/>
    <w:rsid w:val="00A75E00"/>
    <w:rsid w:val="00A84502"/>
    <w:rsid w:val="00AA70FF"/>
    <w:rsid w:val="00AB1B23"/>
    <w:rsid w:val="00AB28BF"/>
    <w:rsid w:val="00AB6853"/>
    <w:rsid w:val="00AC0336"/>
    <w:rsid w:val="00AE76E1"/>
    <w:rsid w:val="00AF4973"/>
    <w:rsid w:val="00B00A13"/>
    <w:rsid w:val="00B32477"/>
    <w:rsid w:val="00B551C3"/>
    <w:rsid w:val="00B66B5A"/>
    <w:rsid w:val="00B7506A"/>
    <w:rsid w:val="00BB4A6E"/>
    <w:rsid w:val="00BB4EB3"/>
    <w:rsid w:val="00BC0EF8"/>
    <w:rsid w:val="00BC60CE"/>
    <w:rsid w:val="00BD753E"/>
    <w:rsid w:val="00BE3378"/>
    <w:rsid w:val="00BE6BB6"/>
    <w:rsid w:val="00BF1820"/>
    <w:rsid w:val="00C151D9"/>
    <w:rsid w:val="00C155B2"/>
    <w:rsid w:val="00C33BCC"/>
    <w:rsid w:val="00C42523"/>
    <w:rsid w:val="00C453A1"/>
    <w:rsid w:val="00C453FB"/>
    <w:rsid w:val="00C45F60"/>
    <w:rsid w:val="00C50CFE"/>
    <w:rsid w:val="00C613F2"/>
    <w:rsid w:val="00C666D9"/>
    <w:rsid w:val="00C719D2"/>
    <w:rsid w:val="00C74B39"/>
    <w:rsid w:val="00C77106"/>
    <w:rsid w:val="00C850DF"/>
    <w:rsid w:val="00C9327F"/>
    <w:rsid w:val="00CA540B"/>
    <w:rsid w:val="00CD5AB5"/>
    <w:rsid w:val="00CF4143"/>
    <w:rsid w:val="00D217F9"/>
    <w:rsid w:val="00D23469"/>
    <w:rsid w:val="00D35A4C"/>
    <w:rsid w:val="00D53537"/>
    <w:rsid w:val="00DA71A8"/>
    <w:rsid w:val="00DB08DE"/>
    <w:rsid w:val="00DC7B5B"/>
    <w:rsid w:val="00DE33E6"/>
    <w:rsid w:val="00DE7D4F"/>
    <w:rsid w:val="00DF4F07"/>
    <w:rsid w:val="00DF556F"/>
    <w:rsid w:val="00E23ABB"/>
    <w:rsid w:val="00E23AD0"/>
    <w:rsid w:val="00E30014"/>
    <w:rsid w:val="00E4412A"/>
    <w:rsid w:val="00E64706"/>
    <w:rsid w:val="00E6757D"/>
    <w:rsid w:val="00E776C5"/>
    <w:rsid w:val="00E87FBD"/>
    <w:rsid w:val="00E91739"/>
    <w:rsid w:val="00E979E5"/>
    <w:rsid w:val="00EA1DD0"/>
    <w:rsid w:val="00EC003B"/>
    <w:rsid w:val="00EC0349"/>
    <w:rsid w:val="00EC79D4"/>
    <w:rsid w:val="00ED0426"/>
    <w:rsid w:val="00EE60A5"/>
    <w:rsid w:val="00F254AA"/>
    <w:rsid w:val="00F31F28"/>
    <w:rsid w:val="00F50620"/>
    <w:rsid w:val="00F547EF"/>
    <w:rsid w:val="00F5574D"/>
    <w:rsid w:val="00F63BAF"/>
    <w:rsid w:val="00F80979"/>
    <w:rsid w:val="00FA14D9"/>
    <w:rsid w:val="00FB09EF"/>
    <w:rsid w:val="00FB1AE5"/>
    <w:rsid w:val="00FC0421"/>
    <w:rsid w:val="00FE3B6F"/>
    <w:rsid w:val="00FE4A4D"/>
    <w:rsid w:val="00FF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C57AC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F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01F9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Quote"/>
    <w:basedOn w:val="a"/>
    <w:next w:val="a"/>
    <w:link w:val="a6"/>
    <w:uiPriority w:val="29"/>
    <w:qFormat/>
    <w:rsid w:val="004A1C83"/>
    <w:pPr>
      <w:widowControl/>
      <w:spacing w:after="200" w:line="276" w:lineRule="auto"/>
      <w:jc w:val="left"/>
    </w:pPr>
    <w:rPr>
      <w:i/>
      <w:iCs/>
      <w:color w:val="000000" w:themeColor="text1"/>
      <w:kern w:val="0"/>
      <w:sz w:val="22"/>
    </w:rPr>
  </w:style>
  <w:style w:type="character" w:customStyle="1" w:styleId="a6">
    <w:name w:val="引用文 (文字)"/>
    <w:basedOn w:val="a0"/>
    <w:link w:val="a5"/>
    <w:uiPriority w:val="29"/>
    <w:rsid w:val="004A1C83"/>
    <w:rPr>
      <w:i/>
      <w:iCs/>
      <w:color w:val="000000" w:themeColor="text1"/>
      <w:kern w:val="0"/>
      <w:sz w:val="22"/>
    </w:rPr>
  </w:style>
  <w:style w:type="paragraph" w:styleId="a7">
    <w:name w:val="List Paragraph"/>
    <w:basedOn w:val="a"/>
    <w:uiPriority w:val="34"/>
    <w:qFormat/>
    <w:rsid w:val="009C1525"/>
    <w:pPr>
      <w:ind w:leftChars="400" w:left="840"/>
    </w:pPr>
  </w:style>
  <w:style w:type="paragraph" w:styleId="a8">
    <w:name w:val="Date"/>
    <w:basedOn w:val="a"/>
    <w:next w:val="a"/>
    <w:link w:val="a9"/>
    <w:uiPriority w:val="99"/>
    <w:semiHidden/>
    <w:unhideWhenUsed/>
    <w:rsid w:val="003A3018"/>
  </w:style>
  <w:style w:type="character" w:customStyle="1" w:styleId="a9">
    <w:name w:val="日付 (文字)"/>
    <w:basedOn w:val="a0"/>
    <w:link w:val="a8"/>
    <w:uiPriority w:val="99"/>
    <w:semiHidden/>
    <w:rsid w:val="003A3018"/>
  </w:style>
  <w:style w:type="paragraph" w:styleId="aa">
    <w:name w:val="header"/>
    <w:basedOn w:val="a"/>
    <w:link w:val="ab"/>
    <w:uiPriority w:val="99"/>
    <w:unhideWhenUsed/>
    <w:rsid w:val="0038018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8018C"/>
  </w:style>
  <w:style w:type="paragraph" w:styleId="ac">
    <w:name w:val="footer"/>
    <w:basedOn w:val="a"/>
    <w:link w:val="ad"/>
    <w:uiPriority w:val="99"/>
    <w:unhideWhenUsed/>
    <w:rsid w:val="0038018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8018C"/>
  </w:style>
  <w:style w:type="paragraph" w:styleId="ae">
    <w:name w:val="caption"/>
    <w:basedOn w:val="a"/>
    <w:next w:val="a"/>
    <w:uiPriority w:val="35"/>
    <w:unhideWhenUsed/>
    <w:qFormat/>
    <w:rsid w:val="00655010"/>
    <w:rPr>
      <w:b/>
      <w:bCs/>
      <w:szCs w:val="21"/>
    </w:rPr>
  </w:style>
  <w:style w:type="character" w:styleId="af">
    <w:name w:val="Strong"/>
    <w:basedOn w:val="a0"/>
    <w:uiPriority w:val="22"/>
    <w:qFormat/>
    <w:rsid w:val="004951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publicdomainq.net/tea-drink-0015306/" TargetMode="Externa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publicdomainq.net/koinobori-childrens-day-0020591/" TargetMode="External"/><Relationship Id="rId5" Type="http://schemas.openxmlformats.org/officeDocument/2006/relationships/styles" Target="styles.xml"/><Relationship Id="rId15" Type="http://schemas.openxmlformats.org/officeDocument/2006/relationships/hyperlink" Target="http://gahag.net/006990-tea-plantation/" TargetMode="External"/><Relationship Id="rId10" Type="http://schemas.openxmlformats.org/officeDocument/2006/relationships/image" Target="media/image1.jp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ukushi.FUKUSHI\AppData\Roaming\Microsoft\Templates\&#23478;&#26063;&#26032;&#32862;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Hash xmlns="1119c2e5-8fb9-4d5f-baf1-202c530f2c34" xsi:nil="true"/>
    <IntlLangReviewDate xmlns="1119c2e5-8fb9-4d5f-baf1-202c530f2c34">2011-02-25T05:19:00+00:00</IntlLangReviewDate>
    <PrimaryImageGen xmlns="1119c2e5-8fb9-4d5f-baf1-202c530f2c34">true</PrimaryImageGen>
    <TPInstallLocation xmlns="1119c2e5-8fb9-4d5f-baf1-202c530f2c34" xsi:nil="true"/>
    <IntlLangReview xmlns="1119c2e5-8fb9-4d5f-baf1-202c530f2c34" xsi:nil="true"/>
    <Manager xmlns="1119c2e5-8fb9-4d5f-baf1-202c530f2c34" xsi:nil="true"/>
    <NumericId xmlns="1119c2e5-8fb9-4d5f-baf1-202c530f2c34" xsi:nil="true"/>
    <OOCacheId xmlns="1119c2e5-8fb9-4d5f-baf1-202c530f2c34" xsi:nil="true"/>
    <AverageRating xmlns="1119c2e5-8fb9-4d5f-baf1-202c530f2c34" xsi:nil="true"/>
    <CSXUpdate xmlns="1119c2e5-8fb9-4d5f-baf1-202c530f2c34">false</CSXUpdate>
    <APDescription xmlns="1119c2e5-8fb9-4d5f-baf1-202c530f2c34" xsi:nil="true"/>
    <IntlLangReviewer xmlns="1119c2e5-8fb9-4d5f-baf1-202c530f2c34" xsi:nil="true"/>
    <OpenTemplate xmlns="1119c2e5-8fb9-4d5f-baf1-202c530f2c34">true</OpenTemplate>
    <ApprovalLog xmlns="1119c2e5-8fb9-4d5f-baf1-202c530f2c34" xsi:nil="true"/>
    <TPComponent xmlns="1119c2e5-8fb9-4d5f-baf1-202c530f2c34" xsi:nil="true"/>
    <EditorialTags xmlns="1119c2e5-8fb9-4d5f-baf1-202c530f2c34" xsi:nil="true"/>
    <LastModifiedDateTime xmlns="1119c2e5-8fb9-4d5f-baf1-202c530f2c34">2011-02-25T05:19:00+00:00</LastModifiedDateTime>
    <LastPublishResultLookup xmlns="1119c2e5-8fb9-4d5f-baf1-202c530f2c34" xsi:nil="true"/>
    <LegacyData xmlns="1119c2e5-8fb9-4d5f-baf1-202c530f2c34" xsi:nil="true"/>
    <TPLaunchHelpLink xmlns="1119c2e5-8fb9-4d5f-baf1-202c530f2c34" xsi:nil="true"/>
    <Milestone xmlns="1119c2e5-8fb9-4d5f-baf1-202c530f2c34" xsi:nil="true"/>
    <BusinessGroup xmlns="1119c2e5-8fb9-4d5f-baf1-202c530f2c34" xsi:nil="true"/>
    <Providers xmlns="1119c2e5-8fb9-4d5f-baf1-202c530f2c34" xsi:nil="true"/>
    <SourceTitle xmlns="1119c2e5-8fb9-4d5f-baf1-202c530f2c34" xsi:nil="true"/>
    <HandoffToMSDN xmlns="1119c2e5-8fb9-4d5f-baf1-202c530f2c34">2011-02-25T05:19:00+00:00</HandoffToMSDN>
    <DirectSourceMarket xmlns="1119c2e5-8fb9-4d5f-baf1-202c530f2c34" xsi:nil="true"/>
    <APEditor xmlns="1119c2e5-8fb9-4d5f-baf1-202c530f2c34">
      <UserInfo>
        <DisplayName/>
        <AccountId xsi:nil="true"/>
        <AccountType/>
      </UserInfo>
    </APEditor>
    <SubmitterId xmlns="1119c2e5-8fb9-4d5f-baf1-202c530f2c34" xsi:nil="true"/>
    <TemplateStatus xmlns="1119c2e5-8fb9-4d5f-baf1-202c530f2c34">Complete</TemplateStatus>
    <UAProjectedTotalWords xmlns="1119c2e5-8fb9-4d5f-baf1-202c530f2c34" xsi:nil="true"/>
    <Provider xmlns="1119c2e5-8fb9-4d5f-baf1-202c530f2c34" xsi:nil="true"/>
    <CSXSubmissionDate xmlns="1119c2e5-8fb9-4d5f-baf1-202c530f2c34" xsi:nil="true"/>
    <BlockPublish xmlns="1119c2e5-8fb9-4d5f-baf1-202c530f2c34">false</BlockPublish>
    <BugNumber xmlns="1119c2e5-8fb9-4d5f-baf1-202c530f2c34" xsi:nil="true"/>
    <TPLaunchHelpLinkType xmlns="1119c2e5-8fb9-4d5f-baf1-202c530f2c34">Template</TPLaunchHelpLinkType>
    <PublishStatusLookup xmlns="1119c2e5-8fb9-4d5f-baf1-202c530f2c34">
      <Value>450971</Value>
      <Value>406245</Value>
    </PublishStatusLookup>
    <TimesCloned xmlns="1119c2e5-8fb9-4d5f-baf1-202c530f2c34" xsi:nil="true"/>
    <IsDeleted xmlns="1119c2e5-8fb9-4d5f-baf1-202c530f2c34">false</IsDeleted>
    <OriginAsset xmlns="1119c2e5-8fb9-4d5f-baf1-202c530f2c34" xsi:nil="true"/>
    <UALocComments xmlns="1119c2e5-8fb9-4d5f-baf1-202c530f2c34" xsi:nil="true"/>
    <UALocRecommendation xmlns="1119c2e5-8fb9-4d5f-baf1-202c530f2c34">Localize</UALocRecommendation>
    <DSATActionTaken xmlns="1119c2e5-8fb9-4d5f-baf1-202c530f2c34" xsi:nil="true"/>
    <MachineTranslated xmlns="1119c2e5-8fb9-4d5f-baf1-202c530f2c34">false</MachineTranslated>
    <OutputCachingOn xmlns="1119c2e5-8fb9-4d5f-baf1-202c530f2c34">false</OutputCachingOn>
    <ParentAssetId xmlns="1119c2e5-8fb9-4d5f-baf1-202c530f2c34" xsi:nil="true"/>
    <APAuthor xmlns="1119c2e5-8fb9-4d5f-baf1-202c530f2c34">
      <UserInfo>
        <DisplayName>FAREAST\kaorisat</DisplayName>
        <AccountId>71</AccountId>
        <AccountType/>
      </UserInfo>
    </APAuthor>
    <ClipArtFilename xmlns="1119c2e5-8fb9-4d5f-baf1-202c530f2c34" xsi:nil="true"/>
    <IntlLocPriority xmlns="1119c2e5-8fb9-4d5f-baf1-202c530f2c34" xsi:nil="true"/>
    <ApprovalStatus xmlns="1119c2e5-8fb9-4d5f-baf1-202c530f2c34">ApprovedManual</ApprovalStatus>
    <TPNamespace xmlns="1119c2e5-8fb9-4d5f-baf1-202c530f2c34" xsi:nil="true"/>
    <TemplateTemplateType xmlns="1119c2e5-8fb9-4d5f-baf1-202c530f2c34">Word Document Template</TemplateTemplateType>
    <UANotes xmlns="1119c2e5-8fb9-4d5f-baf1-202c530f2c34" xsi:nil="true"/>
    <ThumbnailAssetId xmlns="1119c2e5-8fb9-4d5f-baf1-202c530f2c34" xsi:nil="true"/>
    <AssetId xmlns="1119c2e5-8fb9-4d5f-baf1-202c530f2c34">TP102560232</AssetId>
    <AssetType xmlns="1119c2e5-8fb9-4d5f-baf1-202c530f2c34">TP</AssetType>
    <TPClientViewer xmlns="1119c2e5-8fb9-4d5f-baf1-202c530f2c34" xsi:nil="true"/>
    <TPFriendlyName xmlns="1119c2e5-8fb9-4d5f-baf1-202c530f2c34" xsi:nil="true"/>
    <PlannedPubDate xmlns="1119c2e5-8fb9-4d5f-baf1-202c530f2c34">2011-02-25T05:19:00+00:00</PlannedPubDate>
    <PolicheckWords xmlns="1119c2e5-8fb9-4d5f-baf1-202c530f2c34" xsi:nil="true"/>
    <TPCommandLine xmlns="1119c2e5-8fb9-4d5f-baf1-202c530f2c34" xsi:nil="true"/>
    <CrawlForDependencies xmlns="1119c2e5-8fb9-4d5f-baf1-202c530f2c34">false</CrawlForDependencies>
    <MarketSpecific xmlns="1119c2e5-8fb9-4d5f-baf1-202c530f2c34">false</MarketSpecific>
    <LastHandOff xmlns="1119c2e5-8fb9-4d5f-baf1-202c530f2c34" xsi:nil="true"/>
    <VoteCount xmlns="1119c2e5-8fb9-4d5f-baf1-202c530f2c34" xsi:nil="true"/>
    <ContentItem xmlns="1119c2e5-8fb9-4d5f-baf1-202c530f2c34" xsi:nil="true"/>
    <Markets xmlns="1119c2e5-8fb9-4d5f-baf1-202c530f2c34"/>
    <OriginalSourceMarket xmlns="1119c2e5-8fb9-4d5f-baf1-202c530f2c34" xsi:nil="true"/>
    <PublishTargets xmlns="1119c2e5-8fb9-4d5f-baf1-202c530f2c34">OfficeOnline</PublishTargets>
    <ShowIn xmlns="1119c2e5-8fb9-4d5f-baf1-202c530f2c34">Show everywhere</ShowIn>
    <UACurrentWords xmlns="1119c2e5-8fb9-4d5f-baf1-202c530f2c34" xsi:nil="true"/>
    <TPApplication xmlns="1119c2e5-8fb9-4d5f-baf1-202c530f2c34" xsi:nil="true"/>
    <AssetExpire xmlns="1119c2e5-8fb9-4d5f-baf1-202c530f2c34">2100-01-01T08:00:00+00:00</AssetExpire>
    <AssetStart xmlns="1119c2e5-8fb9-4d5f-baf1-202c530f2c34">2010-02-25T06:00:00+00:00</AssetStart>
    <TPExecutable xmlns="1119c2e5-8fb9-4d5f-baf1-202c530f2c34" xsi:nil="true"/>
    <FriendlyTitle xmlns="1119c2e5-8fb9-4d5f-baf1-202c530f2c34" xsi:nil="true"/>
    <TPAppVersion xmlns="1119c2e5-8fb9-4d5f-baf1-202c530f2c34" xsi:nil="true"/>
    <AcquiredFrom xmlns="1119c2e5-8fb9-4d5f-baf1-202c530f2c34">Internal MS</AcquiredFrom>
    <IsSearchable xmlns="1119c2e5-8fb9-4d5f-baf1-202c530f2c34">false</IsSearchable>
    <CSXSubmissionMarket xmlns="1119c2e5-8fb9-4d5f-baf1-202c530f2c34" xsi:nil="true"/>
    <Downloads xmlns="1119c2e5-8fb9-4d5f-baf1-202c530f2c34">0</Downloads>
    <EditorialStatus xmlns="1119c2e5-8fb9-4d5f-baf1-202c530f2c34">Complete</EditorialStatus>
    <ArtSampleDocs xmlns="1119c2e5-8fb9-4d5f-baf1-202c530f2c34" xsi:nil="true"/>
    <TrustLevel xmlns="1119c2e5-8fb9-4d5f-baf1-202c530f2c34">1 Microsoft Managed Content</TrustLevel>
    <LocPublishedDependentAssetsLookup xmlns="1119c2e5-8fb9-4d5f-baf1-202c530f2c34" xsi:nil="true"/>
    <FeatureTagsTaxHTField0 xmlns="1119c2e5-8fb9-4d5f-baf1-202c530f2c34">
      <Terms xmlns="http://schemas.microsoft.com/office/infopath/2007/PartnerControls"/>
    </FeatureTagsTaxHTField0>
    <TaxCatchAll xmlns="1119c2e5-8fb9-4d5f-baf1-202c530f2c34"/>
    <LocComments xmlns="1119c2e5-8fb9-4d5f-baf1-202c530f2c34" xsi:nil="true"/>
    <LocProcessedForMarketsLookup xmlns="1119c2e5-8fb9-4d5f-baf1-202c530f2c34" xsi:nil="true"/>
    <RecommendationsModifier xmlns="1119c2e5-8fb9-4d5f-baf1-202c530f2c34" xsi:nil="true"/>
    <LocOverallHandbackStatusLookup xmlns="1119c2e5-8fb9-4d5f-baf1-202c530f2c34" xsi:nil="true"/>
    <LocNewPublishedVersionLookup xmlns="1119c2e5-8fb9-4d5f-baf1-202c530f2c34" xsi:nil="true"/>
    <ScenarioTagsTaxHTField0 xmlns="1119c2e5-8fb9-4d5f-baf1-202c530f2c34">
      <Terms xmlns="http://schemas.microsoft.com/office/infopath/2007/PartnerControls"/>
    </ScenarioTagsTaxHTField0>
    <LocOverallLocStatusLookup xmlns="1119c2e5-8fb9-4d5f-baf1-202c530f2c34" xsi:nil="true"/>
    <LocOverallPreviewStatusLookup xmlns="1119c2e5-8fb9-4d5f-baf1-202c530f2c34" xsi:nil="true"/>
    <LocManualTestRequired xmlns="1119c2e5-8fb9-4d5f-baf1-202c530f2c34">false</LocManualTestRequired>
    <LocOverallPublishStatusLookup xmlns="1119c2e5-8fb9-4d5f-baf1-202c530f2c34" xsi:nil="true"/>
    <LocPublishedLinkedAssetsLookup xmlns="1119c2e5-8fb9-4d5f-baf1-202c530f2c34" xsi:nil="true"/>
    <InternalTagsTaxHTField0 xmlns="1119c2e5-8fb9-4d5f-baf1-202c530f2c34">
      <Terms xmlns="http://schemas.microsoft.com/office/infopath/2007/PartnerControls"/>
    </InternalTagsTaxHTField0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CampaignTagsTaxHTField0 xmlns="1119c2e5-8fb9-4d5f-baf1-202c530f2c34">
      <Terms xmlns="http://schemas.microsoft.com/office/infopath/2007/PartnerControls"/>
    </CampaignTagsTaxHTField0>
    <LocLastLocAttemptVersionLookup xmlns="1119c2e5-8fb9-4d5f-baf1-202c530f2c34">134002</LocLastLocAttemptVersionLookup>
    <LocLastLocAttemptVersionTypeLookup xmlns="1119c2e5-8fb9-4d5f-baf1-202c530f2c34" xsi:nil="true"/>
    <LocRecommendedHandoff xmlns="1119c2e5-8fb9-4d5f-baf1-202c530f2c34" xsi:nil="true"/>
    <OriginalRelease xmlns="1119c2e5-8fb9-4d5f-baf1-202c530f2c34">14</OriginalRelease>
    <LocMarketGroupTiers2 xmlns="1119c2e5-8fb9-4d5f-baf1-202c530f2c3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CE0EC63-503E-4407-9D52-A9C0C2DBF390}">
  <ds:schemaRefs>
    <ds:schemaRef ds:uri="http://schemas.microsoft.com/office/2006/metadata/properties"/>
    <ds:schemaRef ds:uri="http://schemas.microsoft.com/office/infopath/2007/PartnerControls"/>
    <ds:schemaRef ds:uri="1119c2e5-8fb9-4d5f-baf1-202c530f2c34"/>
  </ds:schemaRefs>
</ds:datastoreItem>
</file>

<file path=customXml/itemProps2.xml><?xml version="1.0" encoding="utf-8"?>
<ds:datastoreItem xmlns:ds="http://schemas.openxmlformats.org/officeDocument/2006/customXml" ds:itemID="{C862B690-6F22-4B8D-AADE-2757DAA64D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19c2e5-8fb9-4d5f-baf1-202c530f2c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778714-1CED-4BC6-A3BD-9C568EF883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家族新聞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2020-06-15T07:06:00Z</dcterms:created>
  <dcterms:modified xsi:type="dcterms:W3CDTF">2021-05-07T10:11:00Z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